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D5FD1D" w14:textId="0E02153E" w:rsidR="000B6668" w:rsidRPr="00713C84" w:rsidRDefault="00903993" w:rsidP="00810459">
      <w:pPr>
        <w:pStyle w:val="Titel"/>
        <w:jc w:val="center"/>
        <w:rPr>
          <w:rFonts w:ascii="Arial" w:hAnsi="Arial" w:cs="Arial"/>
          <w:b/>
          <w:sz w:val="52"/>
          <w:szCs w:val="36"/>
        </w:rPr>
      </w:pPr>
      <w:r>
        <w:rPr>
          <w:noProof/>
          <w:sz w:val="20"/>
        </w:rPr>
        <w:drawing>
          <wp:anchor distT="0" distB="0" distL="114300" distR="114300" simplePos="0" relativeHeight="251679744" behindDoc="0" locked="0" layoutInCell="1" allowOverlap="1" wp14:anchorId="547E0EAF" wp14:editId="61411029">
            <wp:simplePos x="0" y="0"/>
            <wp:positionH relativeFrom="column">
              <wp:posOffset>5581403</wp:posOffset>
            </wp:positionH>
            <wp:positionV relativeFrom="paragraph">
              <wp:posOffset>-760020</wp:posOffset>
            </wp:positionV>
            <wp:extent cx="918598" cy="918598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4\Downloads\bit.ly_quantensimulati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598" cy="91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06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6F63F6" wp14:editId="4DA9DBCF">
                <wp:simplePos x="0" y="0"/>
                <wp:positionH relativeFrom="column">
                  <wp:posOffset>-885190</wp:posOffset>
                </wp:positionH>
                <wp:positionV relativeFrom="paragraph">
                  <wp:posOffset>-569595</wp:posOffset>
                </wp:positionV>
                <wp:extent cx="7544435" cy="37147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443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0176BA" w14:textId="77777777" w:rsidR="00903993" w:rsidRPr="0012213A" w:rsidRDefault="00903993" w:rsidP="00903993">
                            <w:pPr>
                              <w:spacing w:line="276" w:lineRule="auto"/>
                              <w:jc w:val="center"/>
                              <w:rPr>
                                <w:b/>
                                <w:color w:val="0070C0"/>
                                <w:sz w:val="36"/>
                              </w:rPr>
                            </w:pPr>
                            <w:bookmarkStart w:id="0" w:name="_Hlk141443207"/>
                            <w:r w:rsidRPr="0012213A">
                              <w:rPr>
                                <w:b/>
                                <w:color w:val="0070C0"/>
                                <w:sz w:val="36"/>
                              </w:rPr>
                              <w:t xml:space="preserve">quantensimulation.de </w:t>
                            </w:r>
                          </w:p>
                          <w:bookmarkEnd w:id="0"/>
                          <w:p w14:paraId="3FB3D850" w14:textId="19DD909C" w:rsidR="00B40C31" w:rsidRPr="005C706E" w:rsidRDefault="00B40C31" w:rsidP="00B40C31">
                            <w:pPr>
                              <w:spacing w:line="276" w:lineRule="auto"/>
                              <w:jc w:val="center"/>
                              <w:rPr>
                                <w:color w:val="A6A6A6" w:themeColor="background1" w:themeShade="A6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F63F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69.7pt;margin-top:-44.85pt;width:594.05pt;height:29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" filled="f" stroked="f" strokeweight=".5pt">
                <v:textbox>
                  <w:txbxContent>
                    <w:p w14:paraId="640176BA" w14:textId="77777777" w:rsidR="00903993" w:rsidRPr="0012213A" w:rsidRDefault="00903993" w:rsidP="00903993">
                      <w:pPr>
                        <w:spacing w:line="276" w:lineRule="auto"/>
                        <w:jc w:val="center"/>
                        <w:rPr>
                          <w:b/>
                          <w:color w:val="0070C0"/>
                          <w:sz w:val="36"/>
                        </w:rPr>
                      </w:pPr>
                      <w:bookmarkStart w:id="1" w:name="_Hlk141443207"/>
                      <w:r w:rsidRPr="0012213A">
                        <w:rPr>
                          <w:b/>
                          <w:color w:val="0070C0"/>
                          <w:sz w:val="36"/>
                        </w:rPr>
                        <w:t xml:space="preserve">quantensimulation.de </w:t>
                      </w:r>
                    </w:p>
                    <w:bookmarkEnd w:id="1"/>
                    <w:p w14:paraId="3FB3D850" w14:textId="19DD909C" w:rsidR="00B40C31" w:rsidRPr="005C706E" w:rsidRDefault="00B40C31" w:rsidP="00B40C31">
                      <w:pPr>
                        <w:spacing w:line="276" w:lineRule="auto"/>
                        <w:jc w:val="center"/>
                        <w:rPr>
                          <w:color w:val="A6A6A6" w:themeColor="background1" w:themeShade="A6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378B">
        <w:rPr>
          <w:rFonts w:ascii="Arial" w:hAnsi="Arial" w:cs="Arial"/>
          <w:b/>
          <w:sz w:val="52"/>
          <w:szCs w:val="36"/>
        </w:rPr>
        <w:t xml:space="preserve">Dekohärenz und </w:t>
      </w:r>
      <w:r w:rsidR="004C3C55">
        <w:rPr>
          <w:rFonts w:ascii="Arial" w:hAnsi="Arial" w:cs="Arial"/>
          <w:b/>
          <w:sz w:val="52"/>
          <w:szCs w:val="36"/>
        </w:rPr>
        <w:t>Dekohärenz</w:t>
      </w:r>
      <w:r w:rsidR="00452F80">
        <w:rPr>
          <w:rFonts w:ascii="Arial" w:hAnsi="Arial" w:cs="Arial"/>
          <w:b/>
          <w:sz w:val="52"/>
          <w:szCs w:val="36"/>
        </w:rPr>
        <w:t>zeit</w:t>
      </w:r>
    </w:p>
    <w:p w14:paraId="0A5C3EE5" w14:textId="4A8184D4" w:rsidR="00810459" w:rsidRPr="00713C84" w:rsidRDefault="004C3C55" w:rsidP="00810459">
      <w:pPr>
        <w:jc w:val="center"/>
        <w:rPr>
          <w:rFonts w:cs="Arial"/>
          <w:sz w:val="28"/>
        </w:rPr>
      </w:pPr>
      <w:r>
        <w:rPr>
          <w:rFonts w:cs="Arial"/>
          <w:sz w:val="28"/>
        </w:rPr>
        <w:t>Warum ist unsere Alltagswelt klassisch?</w:t>
      </w:r>
    </w:p>
    <w:p w14:paraId="45D38922" w14:textId="77777777" w:rsidR="000B6668" w:rsidRPr="00CF7FB7" w:rsidRDefault="000B6668" w:rsidP="000B6668">
      <w:pPr>
        <w:rPr>
          <w:rFonts w:ascii="Source Sans Pro Light" w:hAnsi="Source Sans Pro Light"/>
          <w:sz w:val="36"/>
        </w:rPr>
        <w:sectPr w:rsidR="000B6668" w:rsidRPr="00CF7FB7" w:rsidSect="00B40C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7" w:right="1417" w:bottom="1134" w:left="1417" w:header="454" w:footer="454" w:gutter="0"/>
          <w:cols w:space="708"/>
          <w:titlePg/>
          <w:docGrid w:linePitch="360"/>
        </w:sectPr>
      </w:pPr>
    </w:p>
    <w:p w14:paraId="735EDB4B" w14:textId="26DCD2A5" w:rsidR="000F48AA" w:rsidRDefault="000F48AA" w:rsidP="00CF7FB7">
      <w:pPr>
        <w:spacing w:line="276" w:lineRule="auto"/>
      </w:pPr>
    </w:p>
    <w:p w14:paraId="190FAE7B" w14:textId="6B91AB06" w:rsidR="00810459" w:rsidRPr="00B40C31" w:rsidRDefault="004C3C55" w:rsidP="00810459">
      <w:pPr>
        <w:rPr>
          <w:b/>
          <w:u w:val="single"/>
        </w:rPr>
      </w:pPr>
      <w:r w:rsidRPr="00B40C31">
        <w:rPr>
          <w:b/>
          <w:u w:val="single"/>
        </w:rPr>
        <w:t>Aufgabe:</w:t>
      </w:r>
    </w:p>
    <w:p w14:paraId="61D8E0EA" w14:textId="1CB5F6EA" w:rsidR="00A15BF7" w:rsidRPr="00B40C31" w:rsidRDefault="0068543F" w:rsidP="00810459">
      <w:pPr>
        <w:rPr>
          <w:b/>
          <w:color w:val="C00000"/>
        </w:rPr>
      </w:pPr>
      <w:r w:rsidRPr="00B40C31">
        <w:rPr>
          <w:b/>
          <w:color w:val="C00000"/>
        </w:rPr>
        <w:t xml:space="preserve">Untersuche </w:t>
      </w:r>
      <w:r w:rsidR="002C378B" w:rsidRPr="00B40C31">
        <w:rPr>
          <w:b/>
          <w:color w:val="C00000"/>
        </w:rPr>
        <w:t>mithilfe</w:t>
      </w:r>
      <w:r w:rsidRPr="00B40C31">
        <w:rPr>
          <w:b/>
          <w:color w:val="C00000"/>
        </w:rPr>
        <w:t xml:space="preserve"> von Simulation 4 („</w:t>
      </w:r>
      <w:r w:rsidR="002C378B" w:rsidRPr="00B40C31">
        <w:rPr>
          <w:b/>
          <w:color w:val="C00000"/>
        </w:rPr>
        <w:t>Dekohärenzzeit</w:t>
      </w:r>
      <w:r w:rsidRPr="00B40C31">
        <w:rPr>
          <w:b/>
          <w:color w:val="C00000"/>
        </w:rPr>
        <w:t xml:space="preserve">“) die Abhängigkeit der Dekohärenzzeit von Objekten von deren </w:t>
      </w:r>
      <w:r w:rsidR="00F50BD8">
        <w:rPr>
          <w:b/>
          <w:color w:val="C00000"/>
        </w:rPr>
        <w:t xml:space="preserve">Masse und </w:t>
      </w:r>
      <w:r w:rsidRPr="00B40C31">
        <w:rPr>
          <w:b/>
          <w:color w:val="C00000"/>
        </w:rPr>
        <w:t>Umgebungseinfl</w:t>
      </w:r>
      <w:r w:rsidR="00F50BD8">
        <w:rPr>
          <w:b/>
          <w:color w:val="C00000"/>
        </w:rPr>
        <w:t>ü</w:t>
      </w:r>
      <w:r w:rsidRPr="00B40C31">
        <w:rPr>
          <w:b/>
          <w:color w:val="C00000"/>
        </w:rPr>
        <w:t>ss</w:t>
      </w:r>
      <w:r w:rsidR="00F50BD8">
        <w:rPr>
          <w:b/>
          <w:color w:val="C00000"/>
        </w:rPr>
        <w:t>en</w:t>
      </w:r>
      <w:r w:rsidRPr="00B40C31">
        <w:rPr>
          <w:b/>
          <w:color w:val="C00000"/>
        </w:rPr>
        <w:t>.</w:t>
      </w:r>
    </w:p>
    <w:p w14:paraId="3BA114E7" w14:textId="0E9202D6" w:rsidR="0068543F" w:rsidRPr="00F72D0E" w:rsidRDefault="0068543F" w:rsidP="00810459">
      <w:pPr>
        <w:rPr>
          <w:sz w:val="20"/>
          <w:u w:val="single"/>
        </w:rPr>
      </w:pPr>
    </w:p>
    <w:p w14:paraId="29D0CECE" w14:textId="6CAB5959" w:rsidR="00A15BF7" w:rsidRPr="00B40C31" w:rsidRDefault="00A15BF7" w:rsidP="00810459">
      <w:pPr>
        <w:rPr>
          <w:b/>
          <w:u w:val="single"/>
        </w:rPr>
      </w:pPr>
      <w:r w:rsidRPr="00B40C31">
        <w:rPr>
          <w:b/>
          <w:u w:val="single"/>
        </w:rPr>
        <w:t>Vorbereitung</w:t>
      </w:r>
      <w:r w:rsidR="009E37C5" w:rsidRPr="00B40C31">
        <w:rPr>
          <w:b/>
          <w:u w:val="single"/>
        </w:rPr>
        <w:t>:</w:t>
      </w:r>
    </w:p>
    <w:p w14:paraId="757A0097" w14:textId="278025B8" w:rsidR="002C378B" w:rsidRPr="00F72D0E" w:rsidRDefault="002C378B" w:rsidP="00810459">
      <w:pPr>
        <w:rPr>
          <w:sz w:val="20"/>
        </w:rPr>
      </w:pPr>
      <w:r w:rsidRPr="0050253D">
        <w:rPr>
          <w:b/>
          <w:sz w:val="20"/>
        </w:rPr>
        <w:t>Informiere</w:t>
      </w:r>
      <w:r w:rsidRPr="00F72D0E">
        <w:rPr>
          <w:sz w:val="20"/>
        </w:rPr>
        <w:t xml:space="preserve"> dich mithilfe des Informationstextes über d</w:t>
      </w:r>
      <w:r w:rsidR="005A2924">
        <w:rPr>
          <w:sz w:val="20"/>
        </w:rPr>
        <w:t>as Phänomen der „Dekohärenz“</w:t>
      </w:r>
      <w:r w:rsidRPr="00F72D0E">
        <w:rPr>
          <w:sz w:val="20"/>
        </w:rPr>
        <w:t>.</w:t>
      </w:r>
    </w:p>
    <w:p w14:paraId="054F1542" w14:textId="41C2E245" w:rsidR="002C378B" w:rsidRPr="00F72D0E" w:rsidRDefault="002C378B" w:rsidP="00810459">
      <w:pPr>
        <w:rPr>
          <w:sz w:val="20"/>
        </w:rPr>
      </w:pPr>
    </w:p>
    <w:p w14:paraId="03F3FBB9" w14:textId="406D96BF" w:rsidR="002C378B" w:rsidRPr="00F72D0E" w:rsidRDefault="002C378B" w:rsidP="00810459">
      <w:pPr>
        <w:rPr>
          <w:sz w:val="20"/>
        </w:rPr>
      </w:pPr>
      <w:r w:rsidRPr="00F72D0E">
        <w:rPr>
          <w:b/>
          <w:sz w:val="20"/>
        </w:rPr>
        <w:t>Erkläre</w:t>
      </w:r>
      <w:r w:rsidRPr="00F72D0E">
        <w:rPr>
          <w:sz w:val="20"/>
        </w:rPr>
        <w:t xml:space="preserve"> in deinen eigenen Worten, warum sich makroskopische Objekte (z. B. eine Katze oder ein Ball) im Alltag in der Praxis nicht in einem </w:t>
      </w:r>
      <w:r w:rsidR="00DD1B00">
        <w:rPr>
          <w:sz w:val="20"/>
        </w:rPr>
        <w:t>quantenphysikalischen</w:t>
      </w:r>
      <w:r w:rsidRPr="00F72D0E">
        <w:rPr>
          <w:sz w:val="20"/>
        </w:rPr>
        <w:t xml:space="preserve"> Superpositionszustand befinden.</w:t>
      </w:r>
    </w:p>
    <w:p w14:paraId="2944A1E3" w14:textId="584EA27B" w:rsidR="002C378B" w:rsidRPr="009E37C5" w:rsidRDefault="009E37C5" w:rsidP="00810459">
      <w:pPr>
        <w:rPr>
          <w:color w:val="D9D9D9" w:themeColor="background1" w:themeShade="D9"/>
          <w:sz w:val="32"/>
        </w:rPr>
      </w:pPr>
      <w:r w:rsidRPr="009E37C5">
        <w:rPr>
          <w:color w:val="D9D9D9" w:themeColor="background1" w:themeShade="D9"/>
          <w:sz w:val="32"/>
        </w:rPr>
        <w:t>__________________________________________________________________________________________________</w:t>
      </w:r>
      <w:r>
        <w:rPr>
          <w:color w:val="D9D9D9" w:themeColor="background1" w:themeShade="D9"/>
          <w:sz w:val="32"/>
        </w:rPr>
        <w:t>__________</w:t>
      </w:r>
    </w:p>
    <w:p w14:paraId="39470AF7" w14:textId="081CA713" w:rsidR="009E37C5" w:rsidRPr="009E37C5" w:rsidRDefault="009E37C5" w:rsidP="009E37C5">
      <w:pPr>
        <w:rPr>
          <w:color w:val="D9D9D9" w:themeColor="background1" w:themeShade="D9"/>
          <w:sz w:val="32"/>
        </w:rPr>
      </w:pPr>
      <w:r w:rsidRPr="009E37C5">
        <w:rPr>
          <w:color w:val="D9D9D9" w:themeColor="background1" w:themeShade="D9"/>
          <w:sz w:val="32"/>
        </w:rPr>
        <w:t>______________________________________________________</w:t>
      </w:r>
    </w:p>
    <w:p w14:paraId="08A954E9" w14:textId="5C53CA80" w:rsidR="009E37C5" w:rsidRPr="009E37C5" w:rsidRDefault="009E37C5" w:rsidP="009E37C5">
      <w:pPr>
        <w:rPr>
          <w:color w:val="D9D9D9" w:themeColor="background1" w:themeShade="D9"/>
          <w:sz w:val="32"/>
        </w:rPr>
      </w:pPr>
      <w:r w:rsidRPr="009E37C5">
        <w:rPr>
          <w:color w:val="D9D9D9" w:themeColor="background1" w:themeShade="D9"/>
          <w:sz w:val="32"/>
        </w:rPr>
        <w:t>__________________________________________________________________________________________________</w:t>
      </w:r>
      <w:r>
        <w:rPr>
          <w:color w:val="D9D9D9" w:themeColor="background1" w:themeShade="D9"/>
          <w:sz w:val="32"/>
        </w:rPr>
        <w:t>__________</w:t>
      </w:r>
    </w:p>
    <w:p w14:paraId="632B2005" w14:textId="5D32DAD9" w:rsidR="009E37C5" w:rsidRPr="009E37C5" w:rsidRDefault="009E37C5" w:rsidP="009E37C5">
      <w:pPr>
        <w:rPr>
          <w:color w:val="D9D9D9" w:themeColor="background1" w:themeShade="D9"/>
          <w:sz w:val="32"/>
        </w:rPr>
      </w:pPr>
      <w:r w:rsidRPr="009E37C5">
        <w:rPr>
          <w:color w:val="D9D9D9" w:themeColor="background1" w:themeShade="D9"/>
          <w:sz w:val="32"/>
        </w:rPr>
        <w:t>______________________________________________________</w:t>
      </w:r>
    </w:p>
    <w:p w14:paraId="0878548F" w14:textId="7A24272C" w:rsidR="009E37C5" w:rsidRPr="009E37C5" w:rsidRDefault="009E37C5" w:rsidP="009E37C5">
      <w:pPr>
        <w:rPr>
          <w:color w:val="D9D9D9" w:themeColor="background1" w:themeShade="D9"/>
          <w:sz w:val="32"/>
        </w:rPr>
      </w:pPr>
      <w:r w:rsidRPr="009E37C5">
        <w:rPr>
          <w:color w:val="D9D9D9" w:themeColor="background1" w:themeShade="D9"/>
          <w:sz w:val="32"/>
        </w:rPr>
        <w:t>__________________________________________________________________________________________________</w:t>
      </w:r>
      <w:r>
        <w:rPr>
          <w:color w:val="D9D9D9" w:themeColor="background1" w:themeShade="D9"/>
          <w:sz w:val="32"/>
        </w:rPr>
        <w:t>__________</w:t>
      </w:r>
    </w:p>
    <w:p w14:paraId="0B50A547" w14:textId="0477493C" w:rsidR="009E37C5" w:rsidRPr="009E37C5" w:rsidRDefault="009E37C5" w:rsidP="009E37C5">
      <w:pPr>
        <w:rPr>
          <w:color w:val="D9D9D9" w:themeColor="background1" w:themeShade="D9"/>
          <w:sz w:val="32"/>
        </w:rPr>
      </w:pPr>
      <w:r w:rsidRPr="009E37C5">
        <w:rPr>
          <w:color w:val="D9D9D9" w:themeColor="background1" w:themeShade="D9"/>
          <w:sz w:val="32"/>
        </w:rPr>
        <w:t>______________________________________________________</w:t>
      </w:r>
    </w:p>
    <w:p w14:paraId="6C49DFE3" w14:textId="545A5243" w:rsidR="002C378B" w:rsidRDefault="002C378B" w:rsidP="00810459">
      <w:pPr>
        <w:rPr>
          <w:u w:val="single"/>
        </w:rPr>
      </w:pPr>
    </w:p>
    <w:p w14:paraId="723410FF" w14:textId="7A4C22DA" w:rsidR="00F72D0E" w:rsidRDefault="00F72D0E" w:rsidP="00F72D0E">
      <w:pPr>
        <w:rPr>
          <w:b/>
          <w:sz w:val="20"/>
          <w:u w:val="single"/>
        </w:rPr>
      </w:pPr>
      <w:r w:rsidRPr="00F72D0E">
        <w:rPr>
          <w:b/>
          <w:sz w:val="20"/>
        </w:rPr>
        <w:t>Übernimm</w:t>
      </w:r>
      <w:r>
        <w:rPr>
          <w:sz w:val="20"/>
        </w:rPr>
        <w:t xml:space="preserve"> die Definition der </w:t>
      </w:r>
      <w:r w:rsidRPr="00F72D0E">
        <w:rPr>
          <w:b/>
          <w:sz w:val="20"/>
          <w:u w:val="single"/>
        </w:rPr>
        <w:t>Dekohärenzzeit</w:t>
      </w:r>
      <w:r>
        <w:rPr>
          <w:b/>
          <w:sz w:val="20"/>
          <w:u w:val="single"/>
        </w:rPr>
        <w:t>:</w:t>
      </w:r>
    </w:p>
    <w:p w14:paraId="55E1EF11" w14:textId="3F91622F" w:rsidR="00B40C31" w:rsidRPr="00B40C31" w:rsidRDefault="00B40C31" w:rsidP="00F72D0E">
      <w:pPr>
        <w:rPr>
          <w:sz w:val="6"/>
        </w:rPr>
      </w:pP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F72D0E" w14:paraId="140F9C88" w14:textId="77777777" w:rsidTr="00F72D0E">
        <w:tc>
          <w:tcPr>
            <w:tcW w:w="1838" w:type="dxa"/>
            <w:vAlign w:val="center"/>
          </w:tcPr>
          <w:p w14:paraId="3422E440" w14:textId="40696AD0" w:rsidR="00F72D0E" w:rsidRPr="00F72D0E" w:rsidRDefault="00F72D0E" w:rsidP="00F72D0E">
            <w:pPr>
              <w:jc w:val="center"/>
              <w:rPr>
                <w:b/>
                <w:sz w:val="20"/>
              </w:rPr>
            </w:pPr>
            <w:r w:rsidRPr="00F72D0E">
              <w:rPr>
                <w:b/>
                <w:sz w:val="20"/>
              </w:rPr>
              <w:t>Definition:</w:t>
            </w:r>
          </w:p>
        </w:tc>
        <w:tc>
          <w:tcPr>
            <w:tcW w:w="7790" w:type="dxa"/>
          </w:tcPr>
          <w:p w14:paraId="24EA69AF" w14:textId="69452D1E" w:rsidR="00F72D0E" w:rsidRDefault="00F72D0E" w:rsidP="00810459">
            <w:pPr>
              <w:rPr>
                <w:u w:val="single"/>
              </w:rPr>
            </w:pPr>
          </w:p>
          <w:p w14:paraId="257BC5A9" w14:textId="356C095F" w:rsidR="00F72D0E" w:rsidRDefault="00F72D0E" w:rsidP="00810459">
            <w:pPr>
              <w:rPr>
                <w:u w:val="single"/>
              </w:rPr>
            </w:pPr>
          </w:p>
          <w:p w14:paraId="10167241" w14:textId="4829D8EA" w:rsidR="00F72D0E" w:rsidRDefault="00F72D0E" w:rsidP="00810459">
            <w:pPr>
              <w:rPr>
                <w:u w:val="single"/>
              </w:rPr>
            </w:pPr>
          </w:p>
          <w:p w14:paraId="087376C8" w14:textId="50A08E1A" w:rsidR="00F72D0E" w:rsidRDefault="00F72D0E" w:rsidP="00810459">
            <w:pPr>
              <w:rPr>
                <w:u w:val="single"/>
              </w:rPr>
            </w:pPr>
          </w:p>
          <w:p w14:paraId="760D1902" w14:textId="77777777" w:rsidR="00F72D0E" w:rsidRDefault="00F72D0E" w:rsidP="00810459">
            <w:pPr>
              <w:rPr>
                <w:u w:val="single"/>
              </w:rPr>
            </w:pPr>
          </w:p>
          <w:p w14:paraId="399B40BE" w14:textId="4FE529A7" w:rsidR="00F72D0E" w:rsidRDefault="00F72D0E" w:rsidP="00810459">
            <w:pPr>
              <w:rPr>
                <w:u w:val="single"/>
              </w:rPr>
            </w:pPr>
          </w:p>
        </w:tc>
      </w:tr>
      <w:tr w:rsidR="00F72D0E" w14:paraId="76D32C12" w14:textId="77777777" w:rsidTr="00F72D0E">
        <w:tc>
          <w:tcPr>
            <w:tcW w:w="1838" w:type="dxa"/>
            <w:vAlign w:val="center"/>
          </w:tcPr>
          <w:p w14:paraId="35F4C946" w14:textId="2733974A" w:rsidR="00F72D0E" w:rsidRPr="00F72D0E" w:rsidRDefault="00F72D0E" w:rsidP="00F72D0E">
            <w:pPr>
              <w:jc w:val="center"/>
              <w:rPr>
                <w:b/>
                <w:sz w:val="20"/>
              </w:rPr>
            </w:pPr>
            <w:r w:rsidRPr="00F72D0E">
              <w:rPr>
                <w:b/>
                <w:sz w:val="20"/>
              </w:rPr>
              <w:t>Formelzeichen:</w:t>
            </w:r>
          </w:p>
        </w:tc>
        <w:tc>
          <w:tcPr>
            <w:tcW w:w="7790" w:type="dxa"/>
          </w:tcPr>
          <w:p w14:paraId="675E6DB9" w14:textId="3E14051C" w:rsidR="00F72D0E" w:rsidRDefault="00F72D0E" w:rsidP="00810459">
            <w:pPr>
              <w:rPr>
                <w:u w:val="single"/>
              </w:rPr>
            </w:pPr>
          </w:p>
          <w:p w14:paraId="0ADA614B" w14:textId="185A9DA4" w:rsidR="00F72D0E" w:rsidRDefault="00F72D0E" w:rsidP="00810459">
            <w:pPr>
              <w:rPr>
                <w:u w:val="single"/>
              </w:rPr>
            </w:pPr>
          </w:p>
        </w:tc>
      </w:tr>
      <w:tr w:rsidR="00F72D0E" w14:paraId="36F1C3C1" w14:textId="77777777" w:rsidTr="00F72D0E">
        <w:tc>
          <w:tcPr>
            <w:tcW w:w="1838" w:type="dxa"/>
            <w:vAlign w:val="center"/>
          </w:tcPr>
          <w:p w14:paraId="1E4EA6BA" w14:textId="013FB0AD" w:rsidR="00F72D0E" w:rsidRPr="00F72D0E" w:rsidRDefault="00F72D0E" w:rsidP="00F72D0E">
            <w:pPr>
              <w:jc w:val="center"/>
              <w:rPr>
                <w:b/>
                <w:sz w:val="20"/>
              </w:rPr>
            </w:pPr>
            <w:r w:rsidRPr="00F72D0E">
              <w:rPr>
                <w:b/>
                <w:sz w:val="20"/>
              </w:rPr>
              <w:t>Einheit:</w:t>
            </w:r>
          </w:p>
        </w:tc>
        <w:tc>
          <w:tcPr>
            <w:tcW w:w="7790" w:type="dxa"/>
          </w:tcPr>
          <w:p w14:paraId="35598A92" w14:textId="2FEFD01D" w:rsidR="00F72D0E" w:rsidRDefault="00F72D0E" w:rsidP="00810459">
            <w:pPr>
              <w:rPr>
                <w:u w:val="single"/>
              </w:rPr>
            </w:pPr>
          </w:p>
          <w:p w14:paraId="4A5EEE88" w14:textId="2CA4478C" w:rsidR="00F72D0E" w:rsidRDefault="00F72D0E" w:rsidP="00810459">
            <w:pPr>
              <w:rPr>
                <w:u w:val="single"/>
              </w:rPr>
            </w:pPr>
          </w:p>
        </w:tc>
      </w:tr>
    </w:tbl>
    <w:p w14:paraId="5408D72F" w14:textId="47E15FDA" w:rsidR="00F72D0E" w:rsidRDefault="00F72D0E" w:rsidP="00810459">
      <w:pPr>
        <w:rPr>
          <w:u w:val="single"/>
        </w:rPr>
      </w:pPr>
    </w:p>
    <w:p w14:paraId="73EF0314" w14:textId="4AC3EF72" w:rsidR="00A15BF7" w:rsidRPr="00B40C31" w:rsidRDefault="00A15BF7" w:rsidP="00810459">
      <w:pPr>
        <w:rPr>
          <w:b/>
          <w:szCs w:val="20"/>
          <w:u w:val="single"/>
        </w:rPr>
      </w:pPr>
      <w:r w:rsidRPr="00B40C31">
        <w:rPr>
          <w:b/>
          <w:szCs w:val="20"/>
          <w:u w:val="single"/>
        </w:rPr>
        <w:t>Durchführung</w:t>
      </w:r>
      <w:r w:rsidR="009E37C5" w:rsidRPr="00B40C31">
        <w:rPr>
          <w:b/>
          <w:szCs w:val="20"/>
          <w:u w:val="single"/>
        </w:rPr>
        <w:t>:</w:t>
      </w:r>
    </w:p>
    <w:p w14:paraId="2E282374" w14:textId="77AD9857" w:rsidR="00A15BF7" w:rsidRPr="00F72D0E" w:rsidRDefault="0068543F" w:rsidP="00810459">
      <w:pPr>
        <w:rPr>
          <w:sz w:val="20"/>
          <w:szCs w:val="20"/>
        </w:rPr>
      </w:pPr>
      <w:r w:rsidRPr="0050253D">
        <w:rPr>
          <w:b/>
          <w:sz w:val="20"/>
          <w:szCs w:val="20"/>
        </w:rPr>
        <w:t>Ermittle</w:t>
      </w:r>
      <w:r w:rsidRPr="00F72D0E">
        <w:rPr>
          <w:sz w:val="20"/>
          <w:szCs w:val="20"/>
        </w:rPr>
        <w:t xml:space="preserve"> </w:t>
      </w:r>
      <w:r w:rsidR="002C378B" w:rsidRPr="00F72D0E">
        <w:rPr>
          <w:sz w:val="20"/>
          <w:szCs w:val="20"/>
        </w:rPr>
        <w:t>mithilfe</w:t>
      </w:r>
      <w:r w:rsidRPr="00F72D0E">
        <w:rPr>
          <w:sz w:val="20"/>
          <w:szCs w:val="20"/>
        </w:rPr>
        <w:t xml:space="preserve"> der Simulation für verschiedene Objekte (Quantenobjekt</w:t>
      </w:r>
      <w:r w:rsidR="002C378B" w:rsidRPr="00F72D0E">
        <w:rPr>
          <w:sz w:val="20"/>
          <w:szCs w:val="20"/>
        </w:rPr>
        <w:t xml:space="preserve">e und </w:t>
      </w:r>
      <w:r w:rsidRPr="00F72D0E">
        <w:rPr>
          <w:sz w:val="20"/>
          <w:szCs w:val="20"/>
        </w:rPr>
        <w:t>klassische Objekte) sowie jeweils für verschiedene Umgebungseinflüsse den Einfluss auf die Dekohärenzzeit.</w:t>
      </w:r>
    </w:p>
    <w:p w14:paraId="5BA9FA1C" w14:textId="11AA2726" w:rsidR="0068543F" w:rsidRPr="00F72D0E" w:rsidRDefault="0068543F" w:rsidP="00810459">
      <w:pPr>
        <w:rPr>
          <w:sz w:val="20"/>
          <w:szCs w:val="20"/>
        </w:rPr>
      </w:pPr>
    </w:p>
    <w:p w14:paraId="7663CFDC" w14:textId="562B129C" w:rsidR="0068543F" w:rsidRPr="00F72D0E" w:rsidRDefault="0068543F" w:rsidP="00810459">
      <w:pPr>
        <w:rPr>
          <w:sz w:val="20"/>
          <w:szCs w:val="20"/>
        </w:rPr>
      </w:pPr>
      <w:r w:rsidRPr="00F72D0E">
        <w:rPr>
          <w:sz w:val="20"/>
          <w:szCs w:val="20"/>
        </w:rPr>
        <w:t xml:space="preserve">Es stehen vier verschiedene Objekte zur Auswahl, die </w:t>
      </w:r>
      <w:r w:rsidR="002C378B" w:rsidRPr="00F72D0E">
        <w:rPr>
          <w:sz w:val="20"/>
          <w:szCs w:val="20"/>
        </w:rPr>
        <w:t>jeweils</w:t>
      </w:r>
      <w:r w:rsidRPr="00F72D0E">
        <w:rPr>
          <w:sz w:val="20"/>
          <w:szCs w:val="20"/>
        </w:rPr>
        <w:t xml:space="preserve"> </w:t>
      </w:r>
      <w:proofErr w:type="gramStart"/>
      <w:r w:rsidRPr="00F72D0E">
        <w:rPr>
          <w:sz w:val="20"/>
          <w:szCs w:val="20"/>
        </w:rPr>
        <w:t>vereinfach</w:t>
      </w:r>
      <w:proofErr w:type="gramEnd"/>
      <w:r w:rsidRPr="00F72D0E">
        <w:rPr>
          <w:sz w:val="20"/>
          <w:szCs w:val="20"/>
        </w:rPr>
        <w:t xml:space="preserve"> </w:t>
      </w:r>
      <w:r w:rsidR="002C378B" w:rsidRPr="00F72D0E">
        <w:rPr>
          <w:sz w:val="20"/>
          <w:szCs w:val="20"/>
        </w:rPr>
        <w:t>als Zweizustandssysteme</w:t>
      </w:r>
      <w:r w:rsidRPr="00F72D0E">
        <w:rPr>
          <w:sz w:val="20"/>
          <w:szCs w:val="20"/>
        </w:rPr>
        <w:t xml:space="preserve"> </w:t>
      </w:r>
      <w:proofErr w:type="gramStart"/>
      <w:r w:rsidR="002C378B" w:rsidRPr="00F72D0E">
        <w:rPr>
          <w:sz w:val="20"/>
          <w:szCs w:val="20"/>
        </w:rPr>
        <w:t>beschrieben</w:t>
      </w:r>
      <w:proofErr w:type="gramEnd"/>
      <w:r w:rsidR="002C378B" w:rsidRPr="00F72D0E">
        <w:rPr>
          <w:sz w:val="20"/>
          <w:szCs w:val="20"/>
        </w:rPr>
        <w:t xml:space="preserve"> werden:</w:t>
      </w:r>
    </w:p>
    <w:tbl>
      <w:tblPr>
        <w:tblStyle w:val="Listentabell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728"/>
        <w:gridCol w:w="1926"/>
        <w:gridCol w:w="1926"/>
        <w:gridCol w:w="1926"/>
      </w:tblGrid>
      <w:tr w:rsidR="00CB20E3" w:rsidRPr="00F72D0E" w14:paraId="468425C8" w14:textId="77777777" w:rsidTr="00F72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  <w:tcBorders>
              <w:bottom w:val="none" w:sz="0" w:space="0" w:color="auto"/>
              <w:right w:val="none" w:sz="0" w:space="0" w:color="auto"/>
            </w:tcBorders>
          </w:tcPr>
          <w:p w14:paraId="11FA2872" w14:textId="218C6B67" w:rsidR="00CB20E3" w:rsidRPr="00F72D0E" w:rsidRDefault="00CB20E3" w:rsidP="009E37C5">
            <w:pPr>
              <w:jc w:val="center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Objekt</w:t>
            </w:r>
          </w:p>
        </w:tc>
        <w:tc>
          <w:tcPr>
            <w:tcW w:w="1728" w:type="dxa"/>
          </w:tcPr>
          <w:p w14:paraId="44EE5E14" w14:textId="03612E14" w:rsidR="00CB20E3" w:rsidRPr="00F72D0E" w:rsidRDefault="00CB20E3" w:rsidP="009E37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Elektron</w:t>
            </w:r>
          </w:p>
        </w:tc>
        <w:tc>
          <w:tcPr>
            <w:tcW w:w="1926" w:type="dxa"/>
          </w:tcPr>
          <w:p w14:paraId="079BF5BE" w14:textId="30C05745" w:rsidR="00CB20E3" w:rsidRPr="00F72D0E" w:rsidRDefault="00CB20E3" w:rsidP="009E37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Staubteilchen</w:t>
            </w:r>
          </w:p>
        </w:tc>
        <w:tc>
          <w:tcPr>
            <w:tcW w:w="1926" w:type="dxa"/>
          </w:tcPr>
          <w:p w14:paraId="052F30A6" w14:textId="71B37263" w:rsidR="00CB20E3" w:rsidRPr="00F72D0E" w:rsidRDefault="009E37C5" w:rsidP="009E37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d</w:t>
            </w:r>
            <w:r w:rsidR="00CB20E3" w:rsidRPr="00F72D0E">
              <w:rPr>
                <w:sz w:val="20"/>
                <w:szCs w:val="20"/>
              </w:rPr>
              <w:t>ünne Katze</w:t>
            </w:r>
          </w:p>
        </w:tc>
        <w:tc>
          <w:tcPr>
            <w:tcW w:w="1926" w:type="dxa"/>
          </w:tcPr>
          <w:p w14:paraId="7E6A13BD" w14:textId="611D102B" w:rsidR="00CB20E3" w:rsidRPr="00F72D0E" w:rsidRDefault="009E37C5" w:rsidP="009E37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d</w:t>
            </w:r>
            <w:r w:rsidR="00CB20E3" w:rsidRPr="00F72D0E">
              <w:rPr>
                <w:sz w:val="20"/>
                <w:szCs w:val="20"/>
              </w:rPr>
              <w:t>icke Katze</w:t>
            </w:r>
          </w:p>
        </w:tc>
      </w:tr>
      <w:tr w:rsidR="00F72D0E" w:rsidRPr="00F72D0E" w14:paraId="183E5858" w14:textId="77777777" w:rsidTr="00F72D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</w:tcPr>
          <w:p w14:paraId="56AA47B1" w14:textId="74685E14" w:rsidR="00F72D0E" w:rsidRPr="00F72D0E" w:rsidRDefault="00F72D0E" w:rsidP="009E37C5">
            <w:pPr>
              <w:jc w:val="center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 xml:space="preserve">mögliche </w:t>
            </w:r>
            <w:r w:rsidRPr="00F72D0E">
              <w:rPr>
                <w:sz w:val="20"/>
                <w:szCs w:val="20"/>
              </w:rPr>
              <w:br/>
              <w:t>(Basis-)Zustände</w:t>
            </w:r>
          </w:p>
        </w:tc>
        <w:tc>
          <w:tcPr>
            <w:tcW w:w="1728" w:type="dxa"/>
          </w:tcPr>
          <w:p w14:paraId="5D8D2991" w14:textId="551BF4A5" w:rsidR="00F72D0E" w:rsidRPr="00F72D0E" w:rsidRDefault="00F72D0E" w:rsidP="00F72D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Spin up</w:t>
            </w:r>
          </w:p>
        </w:tc>
        <w:tc>
          <w:tcPr>
            <w:tcW w:w="1926" w:type="dxa"/>
          </w:tcPr>
          <w:p w14:paraId="0B807878" w14:textId="6B93E601" w:rsidR="00F72D0E" w:rsidRPr="00F72D0E" w:rsidRDefault="00F72D0E" w:rsidP="00F72D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oben im Schrank</w:t>
            </w:r>
          </w:p>
        </w:tc>
        <w:tc>
          <w:tcPr>
            <w:tcW w:w="1926" w:type="dxa"/>
          </w:tcPr>
          <w:p w14:paraId="5A9A506F" w14:textId="3FE40DB6" w:rsidR="00F72D0E" w:rsidRPr="00F72D0E" w:rsidRDefault="00F72D0E" w:rsidP="00F72D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lebendig</w:t>
            </w:r>
          </w:p>
        </w:tc>
        <w:tc>
          <w:tcPr>
            <w:tcW w:w="1926" w:type="dxa"/>
          </w:tcPr>
          <w:p w14:paraId="6D0C9F0B" w14:textId="0FD4E308" w:rsidR="00F72D0E" w:rsidRPr="00F72D0E" w:rsidRDefault="00F72D0E" w:rsidP="00F72D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lebendig</w:t>
            </w:r>
          </w:p>
        </w:tc>
      </w:tr>
      <w:tr w:rsidR="00F72D0E" w:rsidRPr="00F72D0E" w14:paraId="13748FE7" w14:textId="77777777" w:rsidTr="00F72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</w:tcPr>
          <w:p w14:paraId="375981C1" w14:textId="77777777" w:rsidR="00F72D0E" w:rsidRPr="00F72D0E" w:rsidRDefault="00F72D0E" w:rsidP="009E37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7FD39802" w14:textId="250BACE7" w:rsidR="00F72D0E" w:rsidRPr="00F72D0E" w:rsidRDefault="00F72D0E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Spin down</w:t>
            </w:r>
          </w:p>
        </w:tc>
        <w:tc>
          <w:tcPr>
            <w:tcW w:w="1926" w:type="dxa"/>
          </w:tcPr>
          <w:p w14:paraId="737B8F31" w14:textId="3DF2755D" w:rsidR="00F72D0E" w:rsidRPr="00F72D0E" w:rsidRDefault="00F72D0E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unten im Schrank</w:t>
            </w:r>
          </w:p>
        </w:tc>
        <w:tc>
          <w:tcPr>
            <w:tcW w:w="1926" w:type="dxa"/>
          </w:tcPr>
          <w:p w14:paraId="66313E6A" w14:textId="477FEC33" w:rsidR="00F72D0E" w:rsidRPr="00F72D0E" w:rsidRDefault="00F72D0E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tot</w:t>
            </w:r>
          </w:p>
        </w:tc>
        <w:tc>
          <w:tcPr>
            <w:tcW w:w="1926" w:type="dxa"/>
          </w:tcPr>
          <w:p w14:paraId="0A344CD7" w14:textId="115C290D" w:rsidR="00F72D0E" w:rsidRPr="00F72D0E" w:rsidRDefault="00F72D0E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tot</w:t>
            </w:r>
          </w:p>
        </w:tc>
      </w:tr>
      <w:tr w:rsidR="00787C4D" w:rsidRPr="00F72D0E" w14:paraId="71E5D995" w14:textId="77777777" w:rsidTr="00F72D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ACFD873" w14:textId="0BEE2EC3" w:rsidR="00787C4D" w:rsidRPr="00F72D0E" w:rsidRDefault="00787C4D" w:rsidP="009E37C5">
            <w:pPr>
              <w:jc w:val="center"/>
              <w:rPr>
                <w:sz w:val="20"/>
                <w:szCs w:val="20"/>
              </w:rPr>
            </w:pPr>
            <w:r w:rsidRPr="00F72D0E">
              <w:rPr>
                <w:sz w:val="20"/>
                <w:szCs w:val="20"/>
              </w:rPr>
              <w:t>Masse ca.</w:t>
            </w:r>
          </w:p>
        </w:tc>
        <w:tc>
          <w:tcPr>
            <w:tcW w:w="1728" w:type="dxa"/>
            <w:tcBorders>
              <w:top w:val="none" w:sz="0" w:space="0" w:color="auto"/>
              <w:bottom w:val="none" w:sz="0" w:space="0" w:color="auto"/>
            </w:tcBorders>
          </w:tcPr>
          <w:p w14:paraId="02AF7B43" w14:textId="54DB45AB" w:rsidR="00787C4D" w:rsidRPr="00F72D0E" w:rsidRDefault="00000000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-30</m:t>
                  </m:r>
                </m:sup>
              </m:sSup>
            </m:oMath>
            <w:r w:rsidR="00787C4D" w:rsidRPr="00F72D0E">
              <w:rPr>
                <w:rFonts w:eastAsiaTheme="minorEastAsia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kg</m:t>
              </m:r>
            </m:oMath>
          </w:p>
        </w:tc>
        <w:tc>
          <w:tcPr>
            <w:tcW w:w="1926" w:type="dxa"/>
            <w:tcBorders>
              <w:top w:val="none" w:sz="0" w:space="0" w:color="auto"/>
              <w:bottom w:val="none" w:sz="0" w:space="0" w:color="auto"/>
            </w:tcBorders>
          </w:tcPr>
          <w:p w14:paraId="211877C2" w14:textId="7F3211AE" w:rsidR="00787C4D" w:rsidRPr="00F72D0E" w:rsidRDefault="00000000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-8</m:t>
                  </m:r>
                </m:sup>
              </m:sSup>
            </m:oMath>
            <w:r w:rsidR="00787C4D" w:rsidRPr="00F72D0E">
              <w:rPr>
                <w:rFonts w:eastAsiaTheme="minorEastAsia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kg</m:t>
              </m:r>
            </m:oMath>
          </w:p>
        </w:tc>
        <w:tc>
          <w:tcPr>
            <w:tcW w:w="1926" w:type="dxa"/>
            <w:tcBorders>
              <w:top w:val="none" w:sz="0" w:space="0" w:color="auto"/>
              <w:bottom w:val="none" w:sz="0" w:space="0" w:color="auto"/>
            </w:tcBorders>
          </w:tcPr>
          <w:p w14:paraId="42B70CB8" w14:textId="484D9C38" w:rsidR="00787C4D" w:rsidRPr="00F72D0E" w:rsidRDefault="00787C4D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5</m:t>
              </m:r>
            </m:oMath>
            <w:r w:rsidRPr="00F72D0E">
              <w:rPr>
                <w:rFonts w:eastAsiaTheme="minorEastAsia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kg</m:t>
              </m:r>
            </m:oMath>
          </w:p>
        </w:tc>
        <w:tc>
          <w:tcPr>
            <w:tcW w:w="1926" w:type="dxa"/>
            <w:tcBorders>
              <w:top w:val="none" w:sz="0" w:space="0" w:color="auto"/>
              <w:bottom w:val="none" w:sz="0" w:space="0" w:color="auto"/>
            </w:tcBorders>
          </w:tcPr>
          <w:p w14:paraId="036FC504" w14:textId="0D8E0516" w:rsidR="00787C4D" w:rsidRPr="00F72D0E" w:rsidRDefault="00787C4D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oMath>
            <w:r w:rsidRPr="00F72D0E">
              <w:rPr>
                <w:rFonts w:eastAsiaTheme="minorEastAsia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kg</m:t>
              </m:r>
            </m:oMath>
          </w:p>
        </w:tc>
      </w:tr>
    </w:tbl>
    <w:p w14:paraId="6DDCAC44" w14:textId="2D535C0A" w:rsidR="0068543F" w:rsidRPr="00F72D0E" w:rsidRDefault="0068543F" w:rsidP="00810459">
      <w:pPr>
        <w:rPr>
          <w:sz w:val="20"/>
          <w:szCs w:val="20"/>
        </w:rPr>
      </w:pPr>
    </w:p>
    <w:p w14:paraId="29FC59C0" w14:textId="77777777" w:rsidR="002C378B" w:rsidRPr="00F72D0E" w:rsidRDefault="002C378B">
      <w:pPr>
        <w:rPr>
          <w:sz w:val="20"/>
          <w:szCs w:val="20"/>
          <w:u w:val="single"/>
        </w:rPr>
      </w:pPr>
      <w:r w:rsidRPr="00F72D0E">
        <w:rPr>
          <w:sz w:val="20"/>
          <w:szCs w:val="20"/>
          <w:u w:val="single"/>
        </w:rPr>
        <w:t>Gehe in der Simulation wie folgt vor:</w:t>
      </w:r>
    </w:p>
    <w:p w14:paraId="01AF96FD" w14:textId="1CA962E7" w:rsidR="002C378B" w:rsidRPr="00F72D0E" w:rsidRDefault="002C378B" w:rsidP="002C378B">
      <w:pPr>
        <w:pStyle w:val="Listenabsatz"/>
        <w:numPr>
          <w:ilvl w:val="0"/>
          <w:numId w:val="22"/>
        </w:numPr>
        <w:ind w:left="567"/>
        <w:rPr>
          <w:sz w:val="20"/>
          <w:szCs w:val="20"/>
        </w:rPr>
      </w:pPr>
      <w:r w:rsidRPr="00F72D0E">
        <w:rPr>
          <w:sz w:val="20"/>
          <w:szCs w:val="20"/>
        </w:rPr>
        <w:t>Wähle ein Objekt.</w:t>
      </w:r>
    </w:p>
    <w:p w14:paraId="2D711E6A" w14:textId="44227637" w:rsidR="002C378B" w:rsidRPr="00F72D0E" w:rsidRDefault="002C378B" w:rsidP="002C378B">
      <w:pPr>
        <w:pStyle w:val="Listenabsatz"/>
        <w:numPr>
          <w:ilvl w:val="0"/>
          <w:numId w:val="22"/>
        </w:numPr>
        <w:ind w:left="567"/>
        <w:rPr>
          <w:sz w:val="20"/>
          <w:szCs w:val="20"/>
        </w:rPr>
      </w:pPr>
      <w:r w:rsidRPr="00F72D0E">
        <w:rPr>
          <w:sz w:val="20"/>
          <w:szCs w:val="20"/>
        </w:rPr>
        <w:t>Präpariere es in einem Superpositionszustand.</w:t>
      </w:r>
    </w:p>
    <w:p w14:paraId="2B883D6C" w14:textId="39D187BA" w:rsidR="002C378B" w:rsidRPr="00F72D0E" w:rsidRDefault="002C378B" w:rsidP="002C378B">
      <w:pPr>
        <w:pStyle w:val="Listenabsatz"/>
        <w:numPr>
          <w:ilvl w:val="0"/>
          <w:numId w:val="22"/>
        </w:numPr>
        <w:ind w:left="567"/>
        <w:rPr>
          <w:sz w:val="20"/>
          <w:szCs w:val="20"/>
        </w:rPr>
      </w:pPr>
      <w:r w:rsidRPr="00F72D0E">
        <w:rPr>
          <w:sz w:val="20"/>
          <w:szCs w:val="20"/>
        </w:rPr>
        <w:t>Stelle die gewünschte Umgebung (</w:t>
      </w:r>
      <w:r w:rsidR="009E37C5" w:rsidRPr="00F72D0E">
        <w:rPr>
          <w:sz w:val="20"/>
          <w:szCs w:val="20"/>
        </w:rPr>
        <w:t>Temperatur</w:t>
      </w:r>
      <w:r w:rsidRPr="00F72D0E">
        <w:rPr>
          <w:sz w:val="20"/>
          <w:szCs w:val="20"/>
        </w:rPr>
        <w:t xml:space="preserve">, Druck, </w:t>
      </w:r>
      <w:r w:rsidR="009E37C5" w:rsidRPr="00F72D0E">
        <w:rPr>
          <w:sz w:val="20"/>
          <w:szCs w:val="20"/>
        </w:rPr>
        <w:t>Lichteinfall</w:t>
      </w:r>
      <w:r w:rsidRPr="00F72D0E">
        <w:rPr>
          <w:sz w:val="20"/>
          <w:szCs w:val="20"/>
        </w:rPr>
        <w:t>) ein.</w:t>
      </w:r>
    </w:p>
    <w:p w14:paraId="744C7324" w14:textId="6B47F4F1" w:rsidR="002C378B" w:rsidRPr="00F72D0E" w:rsidRDefault="002C378B" w:rsidP="002C378B">
      <w:pPr>
        <w:pStyle w:val="Listenabsatz"/>
        <w:numPr>
          <w:ilvl w:val="0"/>
          <w:numId w:val="22"/>
        </w:numPr>
        <w:ind w:left="567"/>
        <w:rPr>
          <w:sz w:val="20"/>
          <w:szCs w:val="20"/>
        </w:rPr>
      </w:pPr>
      <w:r w:rsidRPr="00F72D0E">
        <w:rPr>
          <w:sz w:val="20"/>
          <w:szCs w:val="20"/>
        </w:rPr>
        <w:t xml:space="preserve">Schalte die Umgebung an und </w:t>
      </w:r>
      <w:r w:rsidR="0050253D">
        <w:rPr>
          <w:sz w:val="20"/>
          <w:szCs w:val="20"/>
        </w:rPr>
        <w:t>b</w:t>
      </w:r>
      <w:r w:rsidRPr="00F72D0E">
        <w:rPr>
          <w:sz w:val="20"/>
          <w:szCs w:val="20"/>
        </w:rPr>
        <w:t xml:space="preserve">eobachte das Auflösen der </w:t>
      </w:r>
      <w:r w:rsidR="009E37C5" w:rsidRPr="00F72D0E">
        <w:rPr>
          <w:sz w:val="20"/>
          <w:szCs w:val="20"/>
        </w:rPr>
        <w:t>Superposition</w:t>
      </w:r>
      <w:r w:rsidRPr="00F72D0E">
        <w:rPr>
          <w:sz w:val="20"/>
          <w:szCs w:val="20"/>
        </w:rPr>
        <w:t>.</w:t>
      </w:r>
    </w:p>
    <w:p w14:paraId="3FAB1114" w14:textId="004831C5" w:rsidR="002C378B" w:rsidRPr="00F72D0E" w:rsidRDefault="002C378B" w:rsidP="002C378B">
      <w:pPr>
        <w:pStyle w:val="Listenabsatz"/>
        <w:numPr>
          <w:ilvl w:val="0"/>
          <w:numId w:val="22"/>
        </w:numPr>
        <w:ind w:left="567"/>
        <w:rPr>
          <w:sz w:val="20"/>
          <w:szCs w:val="20"/>
        </w:rPr>
      </w:pPr>
      <w:r w:rsidRPr="00F72D0E">
        <w:rPr>
          <w:sz w:val="20"/>
          <w:szCs w:val="20"/>
        </w:rPr>
        <w:t>Lies einen Näherungswert für die Dekohärenzzeit ab.</w:t>
      </w:r>
    </w:p>
    <w:p w14:paraId="47E29396" w14:textId="2C2708A3" w:rsidR="001C61D5" w:rsidRDefault="000C298C" w:rsidP="001C61D5">
      <w:pPr>
        <w:pStyle w:val="Listenabsatz"/>
        <w:numPr>
          <w:ilvl w:val="0"/>
          <w:numId w:val="22"/>
        </w:numPr>
        <w:ind w:left="567"/>
        <w:rPr>
          <w:sz w:val="20"/>
          <w:szCs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69D3A6" wp14:editId="2403C861">
                <wp:simplePos x="0" y="0"/>
                <wp:positionH relativeFrom="column">
                  <wp:posOffset>-715403</wp:posOffset>
                </wp:positionH>
                <wp:positionV relativeFrom="paragraph">
                  <wp:posOffset>584370</wp:posOffset>
                </wp:positionV>
                <wp:extent cx="7536180" cy="348615"/>
                <wp:effectExtent l="0" t="0" r="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180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1093AB" w14:textId="77777777" w:rsidR="000C298C" w:rsidRPr="00602173" w:rsidRDefault="000C298C" w:rsidP="000C298C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04FDE22A" w14:textId="77777777" w:rsidR="000C298C" w:rsidRPr="00602173" w:rsidRDefault="000C298C" w:rsidP="000C298C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9D3A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7" type="#_x0000_t202" style="position:absolute;left:0;text-align:left;margin-left:-56.35pt;margin-top:46pt;width:593.4pt;height:27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" filled="f" stroked="f" strokeweight=".5pt">
                <v:textbox>
                  <w:txbxContent>
                    <w:p w14:paraId="461093AB" w14:textId="77777777" w:rsidR="000C298C" w:rsidRPr="00602173" w:rsidRDefault="000C298C" w:rsidP="000C298C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04FDE22A" w14:textId="77777777" w:rsidR="000C298C" w:rsidRPr="00602173" w:rsidRDefault="000C298C" w:rsidP="000C298C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378B" w:rsidRPr="00F72D0E">
        <w:rPr>
          <w:sz w:val="20"/>
          <w:szCs w:val="20"/>
        </w:rPr>
        <w:t xml:space="preserve">Wiederhole </w:t>
      </w:r>
      <w:r w:rsidR="009E37C5" w:rsidRPr="00F72D0E">
        <w:rPr>
          <w:sz w:val="20"/>
          <w:szCs w:val="20"/>
        </w:rPr>
        <w:t>das</w:t>
      </w:r>
      <w:r w:rsidR="002C378B" w:rsidRPr="00F72D0E">
        <w:rPr>
          <w:sz w:val="20"/>
          <w:szCs w:val="20"/>
        </w:rPr>
        <w:t xml:space="preserve"> Vorgehen </w:t>
      </w:r>
      <w:r w:rsidR="009E37C5" w:rsidRPr="00F72D0E">
        <w:rPr>
          <w:sz w:val="20"/>
          <w:szCs w:val="20"/>
        </w:rPr>
        <w:t>systematisch</w:t>
      </w:r>
      <w:r w:rsidR="002C378B" w:rsidRPr="00F72D0E">
        <w:rPr>
          <w:sz w:val="20"/>
          <w:szCs w:val="20"/>
        </w:rPr>
        <w:t xml:space="preserve"> für verschiedene </w:t>
      </w:r>
      <w:r w:rsidR="009E37C5" w:rsidRPr="00F72D0E">
        <w:rPr>
          <w:sz w:val="20"/>
          <w:szCs w:val="20"/>
        </w:rPr>
        <w:t>Objekte</w:t>
      </w:r>
      <w:r w:rsidR="002C378B" w:rsidRPr="00F72D0E">
        <w:rPr>
          <w:sz w:val="20"/>
          <w:szCs w:val="20"/>
        </w:rPr>
        <w:t xml:space="preserve"> und </w:t>
      </w:r>
      <w:r w:rsidR="009E37C5" w:rsidRPr="00F72D0E">
        <w:rPr>
          <w:sz w:val="20"/>
          <w:szCs w:val="20"/>
        </w:rPr>
        <w:t>Einteilungen</w:t>
      </w:r>
      <w:r w:rsidR="002C378B" w:rsidRPr="00F72D0E">
        <w:rPr>
          <w:sz w:val="20"/>
          <w:szCs w:val="20"/>
        </w:rPr>
        <w:t>.</w:t>
      </w:r>
    </w:p>
    <w:p w14:paraId="01BA7C22" w14:textId="40102940" w:rsidR="00F72D0E" w:rsidRDefault="005C706E" w:rsidP="00810459">
      <w:pPr>
        <w:rPr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A2CA46" wp14:editId="433D6CE0">
                <wp:simplePos x="0" y="0"/>
                <wp:positionH relativeFrom="column">
                  <wp:posOffset>-377190</wp:posOffset>
                </wp:positionH>
                <wp:positionV relativeFrom="paragraph">
                  <wp:posOffset>-398780</wp:posOffset>
                </wp:positionV>
                <wp:extent cx="6942455" cy="777240"/>
                <wp:effectExtent l="19050" t="19050" r="10795" b="22860"/>
                <wp:wrapNone/>
                <wp:docPr id="16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2455" cy="7772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640F2" id="Rechteck 16" o:spid="_x0000_s1026" style="position:absolute;margin-left:-29.7pt;margin-top:-31.4pt;width:546.65pt;height:6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" filled="f" strokecolor="#c00000" strokeweight="2.25pt"/>
            </w:pict>
          </mc:Fallback>
        </mc:AlternateContent>
      </w:r>
      <w:r w:rsidR="00B40C31">
        <w:rPr>
          <w:noProof/>
        </w:rPr>
        <w:drawing>
          <wp:anchor distT="0" distB="0" distL="114300" distR="114300" simplePos="0" relativeHeight="251676672" behindDoc="0" locked="0" layoutInCell="1" allowOverlap="1" wp14:anchorId="741EC704" wp14:editId="5FA1C4DB">
            <wp:simplePos x="0" y="0"/>
            <wp:positionH relativeFrom="column">
              <wp:posOffset>-313690</wp:posOffset>
            </wp:positionH>
            <wp:positionV relativeFrom="paragraph">
              <wp:posOffset>-360317</wp:posOffset>
            </wp:positionV>
            <wp:extent cx="667385" cy="667385"/>
            <wp:effectExtent l="0" t="0" r="0" b="0"/>
            <wp:wrapNone/>
            <wp:docPr id="15" name="Grafik 15" descr="Warn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Warnu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C3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23BD94" wp14:editId="470B4F58">
                <wp:simplePos x="0" y="0"/>
                <wp:positionH relativeFrom="column">
                  <wp:posOffset>38735</wp:posOffset>
                </wp:positionH>
                <wp:positionV relativeFrom="paragraph">
                  <wp:posOffset>-385445</wp:posOffset>
                </wp:positionV>
                <wp:extent cx="6531428" cy="836023"/>
                <wp:effectExtent l="0" t="0" r="0" b="254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1428" cy="8360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C6D81E" w14:textId="77777777" w:rsidR="0018424C" w:rsidRDefault="00B40C31" w:rsidP="0018424C">
                            <w:pPr>
                              <w:pStyle w:val="Listenabsatz"/>
                              <w:ind w:left="567"/>
                              <w:rPr>
                                <w:sz w:val="18"/>
                                <w:szCs w:val="20"/>
                              </w:rPr>
                            </w:pPr>
                            <w:r w:rsidRPr="00B40C31">
                              <w:rPr>
                                <w:sz w:val="18"/>
                                <w:szCs w:val="20"/>
                                <w:u w:val="single"/>
                              </w:rPr>
                              <w:t>Achtung:</w:t>
                            </w:r>
                            <w:r w:rsidRPr="00B40C31">
                              <w:rPr>
                                <w:sz w:val="18"/>
                                <w:szCs w:val="20"/>
                                <w:u w:val="single"/>
                              </w:rPr>
                              <w:br/>
                            </w:r>
                            <w:bookmarkStart w:id="1" w:name="_Hlk140825043"/>
                            <w:r w:rsidRPr="00B40C31">
                              <w:rPr>
                                <w:sz w:val="18"/>
                                <w:szCs w:val="20"/>
                              </w:rPr>
                              <w:t>Die Stoppuhr hat eine Besonderheit: die Anzeige ist nicht linear</w:t>
                            </w:r>
                            <w:r w:rsidR="0050253D">
                              <w:rPr>
                                <w:sz w:val="18"/>
                                <w:szCs w:val="20"/>
                              </w:rPr>
                              <w:t xml:space="preserve">, denn </w:t>
                            </w:r>
                            <w:r w:rsidRPr="00B40C31">
                              <w:rPr>
                                <w:sz w:val="18"/>
                                <w:szCs w:val="20"/>
                              </w:rPr>
                              <w:t xml:space="preserve">der Abstand zwischen zwei kleinen Teilstrichen unterscheidet sich immer um den Faktor 10. </w:t>
                            </w:r>
                            <w:r w:rsidR="0018424C">
                              <w:rPr>
                                <w:sz w:val="18"/>
                                <w:szCs w:val="20"/>
                              </w:rPr>
                              <w:t>Der</w:t>
                            </w:r>
                            <w:r w:rsidR="0018424C" w:rsidRPr="0018424C">
                              <w:rPr>
                                <w:sz w:val="18"/>
                                <w:szCs w:val="20"/>
                              </w:rPr>
                              <w:t xml:space="preserve"> negative Exponent</w:t>
                            </w:r>
                            <w:r w:rsidR="0018424C">
                              <w:rPr>
                                <w:sz w:val="18"/>
                                <w:szCs w:val="20"/>
                              </w:rPr>
                              <w:t xml:space="preserve"> bei den Zehnerpotenzen</w:t>
                            </w:r>
                            <w:r w:rsidR="0018424C" w:rsidRPr="0018424C">
                              <w:rPr>
                                <w:sz w:val="18"/>
                                <w:szCs w:val="20"/>
                              </w:rPr>
                              <w:t xml:space="preserve"> sagt uns, an welcher Stelle hinter dem Komma die 1 steht</w:t>
                            </w:r>
                            <w:r w:rsidR="0018424C">
                              <w:rPr>
                                <w:sz w:val="18"/>
                                <w:szCs w:val="20"/>
                              </w:rPr>
                              <w:t xml:space="preserve"> (z. B.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</w:rPr>
                                <m:t xml:space="preserve"> 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20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20"/>
                                    </w:rPr>
                                    <m:t>-4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18"/>
                                  <w:szCs w:val="20"/>
                                </w:rPr>
                                <m:t xml:space="preserve">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18"/>
                                  <w:szCs w:val="20"/>
                                </w:rPr>
                                <m:t>s</m:t>
                              </m:r>
                              <m:r>
                                <w:rPr>
                                  <w:rFonts w:ascii="Cambria Math" w:hAnsi="Cambria Math"/>
                                  <w:sz w:val="18"/>
                                  <w:szCs w:val="20"/>
                                </w:rPr>
                                <m:t xml:space="preserve">=0,0001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18"/>
                                  <w:szCs w:val="20"/>
                                </w:rPr>
                                <m:t>s</m:t>
                              </m:r>
                            </m:oMath>
                            <w:r w:rsidR="0018424C"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w:t>)</w:t>
                            </w:r>
                            <w:r w:rsidR="0018424C" w:rsidRPr="0018424C">
                              <w:rPr>
                                <w:sz w:val="18"/>
                                <w:szCs w:val="20"/>
                              </w:rPr>
                              <w:t>.</w:t>
                            </w:r>
                            <w:r w:rsidR="0018424C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6207CB03" w14:textId="0E9FE2A7" w:rsidR="00B40C31" w:rsidRPr="00B40C31" w:rsidRDefault="00B40C31" w:rsidP="0018424C">
                            <w:pPr>
                              <w:pStyle w:val="Listenabsatz"/>
                              <w:ind w:left="567"/>
                              <w:rPr>
                                <w:b/>
                                <w:sz w:val="18"/>
                                <w:szCs w:val="20"/>
                              </w:rPr>
                            </w:pPr>
                            <w:r w:rsidRPr="00B40C31">
                              <w:rPr>
                                <w:b/>
                                <w:sz w:val="18"/>
                                <w:szCs w:val="20"/>
                              </w:rPr>
                              <w:t xml:space="preserve">Unterschiedliche Zeigerstellungen auf der Stoppuhr bedeuten also </w:t>
                            </w:r>
                            <w:proofErr w:type="gramStart"/>
                            <w:r w:rsidRPr="00B40C31">
                              <w:rPr>
                                <w:b/>
                                <w:sz w:val="18"/>
                                <w:szCs w:val="20"/>
                                <w:u w:val="single"/>
                              </w:rPr>
                              <w:t>extrem</w:t>
                            </w:r>
                            <w:r w:rsidRPr="00B40C31">
                              <w:rPr>
                                <w:b/>
                                <w:sz w:val="18"/>
                                <w:szCs w:val="20"/>
                              </w:rPr>
                              <w:t xml:space="preserve"> große</w:t>
                            </w:r>
                            <w:proofErr w:type="gramEnd"/>
                            <w:r w:rsidRPr="00B40C31">
                              <w:rPr>
                                <w:b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50253D">
                              <w:rPr>
                                <w:b/>
                                <w:sz w:val="18"/>
                                <w:szCs w:val="20"/>
                              </w:rPr>
                              <w:t>Zeitu</w:t>
                            </w:r>
                            <w:r w:rsidRPr="00B40C31">
                              <w:rPr>
                                <w:b/>
                                <w:sz w:val="18"/>
                                <w:szCs w:val="20"/>
                              </w:rPr>
                              <w:t>nterschiede.</w:t>
                            </w:r>
                          </w:p>
                          <w:bookmarkEnd w:id="1"/>
                          <w:p w14:paraId="64DBB96C" w14:textId="77777777" w:rsidR="00B40C31" w:rsidRPr="00B40C31" w:rsidRDefault="00B40C3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3BD94" id="Textfeld 3" o:spid="_x0000_s1027" type="#_x0000_t202" style="position:absolute;margin-left:3.05pt;margin-top:-30.35pt;width:514.3pt;height:65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" filled="f" stroked="f" strokeweight=".5pt">
                <v:textbox>
                  <w:txbxContent>
                    <w:p w14:paraId="26C6D81E" w14:textId="77777777" w:rsidR="0018424C" w:rsidRDefault="00B40C31" w:rsidP="0018424C">
                      <w:pPr>
                        <w:pStyle w:val="Listenabsatz"/>
                        <w:ind w:left="567"/>
                        <w:rPr>
                          <w:sz w:val="18"/>
                          <w:szCs w:val="20"/>
                        </w:rPr>
                      </w:pPr>
                      <w:r w:rsidRPr="00B40C31">
                        <w:rPr>
                          <w:sz w:val="18"/>
                          <w:szCs w:val="20"/>
                          <w:u w:val="single"/>
                        </w:rPr>
                        <w:t>Achtung:</w:t>
                      </w:r>
                      <w:r w:rsidRPr="00B40C31">
                        <w:rPr>
                          <w:sz w:val="18"/>
                          <w:szCs w:val="20"/>
                          <w:u w:val="single"/>
                        </w:rPr>
                        <w:br/>
                      </w:r>
                      <w:bookmarkStart w:id="3" w:name="_Hlk140825043"/>
                      <w:r w:rsidRPr="00B40C31">
                        <w:rPr>
                          <w:sz w:val="18"/>
                          <w:szCs w:val="20"/>
                        </w:rPr>
                        <w:t>Die Stoppuhr hat eine Besonderheit: die Anzeige ist nicht linear</w:t>
                      </w:r>
                      <w:r w:rsidR="0050253D">
                        <w:rPr>
                          <w:sz w:val="18"/>
                          <w:szCs w:val="20"/>
                        </w:rPr>
                        <w:t xml:space="preserve">, denn </w:t>
                      </w:r>
                      <w:r w:rsidRPr="00B40C31">
                        <w:rPr>
                          <w:sz w:val="18"/>
                          <w:szCs w:val="20"/>
                        </w:rPr>
                        <w:t xml:space="preserve">der Abstand zwischen zwei kleinen Teilstrichen unterscheidet sich immer um den Faktor 10. </w:t>
                      </w:r>
                      <w:r w:rsidR="0018424C">
                        <w:rPr>
                          <w:sz w:val="18"/>
                          <w:szCs w:val="20"/>
                        </w:rPr>
                        <w:t>Der</w:t>
                      </w:r>
                      <w:r w:rsidR="0018424C" w:rsidRPr="0018424C">
                        <w:rPr>
                          <w:sz w:val="18"/>
                          <w:szCs w:val="20"/>
                        </w:rPr>
                        <w:t xml:space="preserve"> negative Exponent</w:t>
                      </w:r>
                      <w:r w:rsidR="0018424C">
                        <w:rPr>
                          <w:sz w:val="18"/>
                          <w:szCs w:val="20"/>
                        </w:rPr>
                        <w:t xml:space="preserve"> bei den Zehnerpotenzen</w:t>
                      </w:r>
                      <w:r w:rsidR="0018424C" w:rsidRPr="0018424C">
                        <w:rPr>
                          <w:sz w:val="18"/>
                          <w:szCs w:val="20"/>
                        </w:rPr>
                        <w:t xml:space="preserve"> sagt uns, an welcher Stelle hinter dem Komma die 1 steht</w:t>
                      </w:r>
                      <w:r w:rsidR="0018424C">
                        <w:rPr>
                          <w:sz w:val="18"/>
                          <w:szCs w:val="20"/>
                        </w:rPr>
                        <w:t xml:space="preserve"> (z. B.</w:t>
                      </w:r>
                      <m:oMath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</w:rPr>
                          <m:t xml:space="preserve"> 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20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18"/>
                                <w:szCs w:val="20"/>
                              </w:rPr>
                              <m:t>-4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18"/>
                            <w:szCs w:val="20"/>
                          </w:rPr>
                          <m:t xml:space="preserve">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20"/>
                          </w:rPr>
                          <m:t>s</m:t>
                        </m:r>
                        <m:r>
                          <w:rPr>
                            <w:rFonts w:ascii="Cambria Math" w:hAnsi="Cambria Math"/>
                            <w:sz w:val="18"/>
                            <w:szCs w:val="20"/>
                          </w:rPr>
                          <m:t xml:space="preserve">=0,0001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20"/>
                          </w:rPr>
                          <m:t>s</m:t>
                        </m:r>
                      </m:oMath>
                      <w:r w:rsidR="0018424C">
                        <w:rPr>
                          <w:rFonts w:eastAsiaTheme="minorEastAsia"/>
                          <w:sz w:val="18"/>
                          <w:szCs w:val="20"/>
                        </w:rPr>
                        <w:t>)</w:t>
                      </w:r>
                      <w:r w:rsidR="0018424C" w:rsidRPr="0018424C">
                        <w:rPr>
                          <w:sz w:val="18"/>
                          <w:szCs w:val="20"/>
                        </w:rPr>
                        <w:t>.</w:t>
                      </w:r>
                      <w:r w:rsidR="0018424C">
                        <w:rPr>
                          <w:sz w:val="18"/>
                          <w:szCs w:val="20"/>
                        </w:rPr>
                        <w:t xml:space="preserve"> </w:t>
                      </w:r>
                    </w:p>
                    <w:p w14:paraId="6207CB03" w14:textId="0E9FE2A7" w:rsidR="00B40C31" w:rsidRPr="00B40C31" w:rsidRDefault="00B40C31" w:rsidP="0018424C">
                      <w:pPr>
                        <w:pStyle w:val="Listenabsatz"/>
                        <w:ind w:left="567"/>
                        <w:rPr>
                          <w:b/>
                          <w:sz w:val="18"/>
                          <w:szCs w:val="20"/>
                        </w:rPr>
                      </w:pPr>
                      <w:r w:rsidRPr="00B40C31">
                        <w:rPr>
                          <w:b/>
                          <w:sz w:val="18"/>
                          <w:szCs w:val="20"/>
                        </w:rPr>
                        <w:t xml:space="preserve">Unterschiedliche Zeigerstellungen auf der Stoppuhr bedeuten also </w:t>
                      </w:r>
                      <w:r w:rsidRPr="00B40C31">
                        <w:rPr>
                          <w:b/>
                          <w:sz w:val="18"/>
                          <w:szCs w:val="20"/>
                          <w:u w:val="single"/>
                        </w:rPr>
                        <w:t>extrem</w:t>
                      </w:r>
                      <w:r w:rsidRPr="00B40C31">
                        <w:rPr>
                          <w:b/>
                          <w:sz w:val="18"/>
                          <w:szCs w:val="20"/>
                        </w:rPr>
                        <w:t xml:space="preserve"> große </w:t>
                      </w:r>
                      <w:r w:rsidR="0050253D">
                        <w:rPr>
                          <w:b/>
                          <w:sz w:val="18"/>
                          <w:szCs w:val="20"/>
                        </w:rPr>
                        <w:t>Zeitu</w:t>
                      </w:r>
                      <w:r w:rsidRPr="00B40C31">
                        <w:rPr>
                          <w:b/>
                          <w:sz w:val="18"/>
                          <w:szCs w:val="20"/>
                        </w:rPr>
                        <w:t>nterschiede.</w:t>
                      </w:r>
                    </w:p>
                    <w:bookmarkEnd w:id="3"/>
                    <w:p w14:paraId="64DBB96C" w14:textId="77777777" w:rsidR="00B40C31" w:rsidRPr="00B40C31" w:rsidRDefault="00B40C31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1E767B" w14:textId="77560D5B" w:rsidR="00192408" w:rsidRPr="00890B47" w:rsidRDefault="00192408" w:rsidP="00810459">
      <w:pPr>
        <w:rPr>
          <w:sz w:val="2"/>
          <w:szCs w:val="10"/>
        </w:rPr>
      </w:pPr>
    </w:p>
    <w:p w14:paraId="0388E088" w14:textId="374AD0BC" w:rsidR="00B40C31" w:rsidRDefault="00B40C31" w:rsidP="00810459">
      <w:pPr>
        <w:rPr>
          <w:sz w:val="20"/>
          <w:szCs w:val="20"/>
        </w:rPr>
      </w:pPr>
    </w:p>
    <w:p w14:paraId="53A6AC67" w14:textId="71A1F233" w:rsidR="00B40C31" w:rsidRDefault="00B40C31" w:rsidP="00810459">
      <w:pPr>
        <w:rPr>
          <w:sz w:val="20"/>
          <w:szCs w:val="20"/>
        </w:rPr>
      </w:pPr>
    </w:p>
    <w:p w14:paraId="3545EF93" w14:textId="389B1074" w:rsidR="00B40C31" w:rsidRDefault="00B40C31" w:rsidP="00810459">
      <w:pPr>
        <w:rPr>
          <w:sz w:val="20"/>
          <w:szCs w:val="20"/>
        </w:rPr>
      </w:pPr>
    </w:p>
    <w:p w14:paraId="351035F4" w14:textId="2EE818B6" w:rsidR="008D3E6F" w:rsidRPr="00F72D0E" w:rsidRDefault="008D3E6F" w:rsidP="00810459">
      <w:pPr>
        <w:rPr>
          <w:sz w:val="20"/>
          <w:szCs w:val="20"/>
        </w:rPr>
      </w:pPr>
      <w:r w:rsidRPr="0050253D">
        <w:rPr>
          <w:b/>
          <w:sz w:val="20"/>
          <w:szCs w:val="20"/>
        </w:rPr>
        <w:t>Variiere</w:t>
      </w:r>
      <w:r w:rsidRPr="00F72D0E">
        <w:rPr>
          <w:sz w:val="20"/>
          <w:szCs w:val="20"/>
        </w:rPr>
        <w:t xml:space="preserve"> die Objekte und die </w:t>
      </w:r>
      <w:r w:rsidR="009E37C5" w:rsidRPr="00F72D0E">
        <w:rPr>
          <w:sz w:val="20"/>
          <w:szCs w:val="20"/>
        </w:rPr>
        <w:t>Umgebungsparameter</w:t>
      </w:r>
      <w:r w:rsidRPr="00F72D0E">
        <w:rPr>
          <w:sz w:val="20"/>
          <w:szCs w:val="20"/>
        </w:rPr>
        <w:t xml:space="preserve"> systematisch, sodass du Vergleiche anstellen kannst.</w:t>
      </w:r>
      <w:r w:rsidR="009E37C5" w:rsidRPr="00F72D0E">
        <w:rPr>
          <w:sz w:val="20"/>
          <w:szCs w:val="20"/>
        </w:rPr>
        <w:t xml:space="preserve"> </w:t>
      </w:r>
      <w:r w:rsidRPr="0050253D">
        <w:rPr>
          <w:b/>
          <w:sz w:val="20"/>
          <w:szCs w:val="20"/>
        </w:rPr>
        <w:t>Notiere</w:t>
      </w:r>
      <w:r w:rsidRPr="00F72D0E">
        <w:rPr>
          <w:sz w:val="20"/>
          <w:szCs w:val="20"/>
        </w:rPr>
        <w:t xml:space="preserve"> deine Beobachtungen </w:t>
      </w:r>
      <w:r w:rsidR="0079434D" w:rsidRPr="00F72D0E">
        <w:rPr>
          <w:sz w:val="20"/>
          <w:szCs w:val="20"/>
        </w:rPr>
        <w:t>in der folgenden Tabelle</w:t>
      </w:r>
      <w:r w:rsidRPr="00F72D0E">
        <w:rPr>
          <w:sz w:val="20"/>
          <w:szCs w:val="20"/>
        </w:rPr>
        <w:t>:</w:t>
      </w:r>
    </w:p>
    <w:p w14:paraId="1BC41A38" w14:textId="081C331A" w:rsidR="00F72D0E" w:rsidRPr="00192408" w:rsidRDefault="00F72D0E" w:rsidP="00810459">
      <w:pPr>
        <w:rPr>
          <w:sz w:val="10"/>
          <w:szCs w:val="10"/>
        </w:rPr>
      </w:pPr>
    </w:p>
    <w:tbl>
      <w:tblPr>
        <w:tblStyle w:val="Listentabelle4"/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1953"/>
        <w:gridCol w:w="1954"/>
        <w:gridCol w:w="1954"/>
        <w:gridCol w:w="1954"/>
      </w:tblGrid>
      <w:tr w:rsidR="008D3E6F" w14:paraId="6D0BA256" w14:textId="77777777" w:rsidTr="005025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716F54A" w14:textId="0B738CB0" w:rsidR="008D3E6F" w:rsidRDefault="008D3E6F" w:rsidP="009E37C5">
            <w:pPr>
              <w:jc w:val="center"/>
            </w:pPr>
            <w:r>
              <w:t>Objekt</w:t>
            </w:r>
          </w:p>
        </w:tc>
        <w:tc>
          <w:tcPr>
            <w:tcW w:w="195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CCD2C7" w14:textId="5085D5E1" w:rsidR="008D3E6F" w:rsidRDefault="008D3E6F" w:rsidP="009E37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Temperatur</w:t>
            </w:r>
          </w:p>
        </w:tc>
        <w:tc>
          <w:tcPr>
            <w:tcW w:w="195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BEED4A" w14:textId="0485B4FF" w:rsidR="008D3E6F" w:rsidRDefault="008D3E6F" w:rsidP="009E37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Druck</w:t>
            </w:r>
          </w:p>
        </w:tc>
        <w:tc>
          <w:tcPr>
            <w:tcW w:w="195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A21749" w14:textId="00E8DE38" w:rsidR="008D3E6F" w:rsidRDefault="0079434D" w:rsidP="009E37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Lichteinfall</w:t>
            </w:r>
          </w:p>
        </w:tc>
        <w:tc>
          <w:tcPr>
            <w:tcW w:w="195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A641878" w14:textId="3BA19162" w:rsidR="008D3E6F" w:rsidRDefault="008D3E6F" w:rsidP="009E37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Dekohärenzzeit</w:t>
            </w:r>
          </w:p>
        </w:tc>
      </w:tr>
      <w:tr w:rsidR="008D3E6F" w14:paraId="61E02090" w14:textId="77777777" w:rsidTr="00502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725FA910" w14:textId="4C50D4C5" w:rsidR="008D3E6F" w:rsidRDefault="008D3E6F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5AE5B356" w14:textId="7E8C4675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391DD311" w14:textId="02EEAEEE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837116F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03A4BC80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3E6F" w14:paraId="720AEA6A" w14:textId="77777777" w:rsidTr="0050253D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6E4E18A4" w14:textId="77777777" w:rsidR="008D3E6F" w:rsidRDefault="008D3E6F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45142DBC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322B5D57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4A8967E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12A228FB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3E6F" w14:paraId="301C10A8" w14:textId="77777777" w:rsidTr="00502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27CFDE6B" w14:textId="021507F4" w:rsidR="008D3E6F" w:rsidRDefault="008D3E6F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6C9476BA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169B9ED5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6B28FC29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1E5EA63C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3E6F" w14:paraId="1023F9EB" w14:textId="77777777" w:rsidTr="0050253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3FB7D419" w14:textId="77777777" w:rsidR="008D3E6F" w:rsidRDefault="008D3E6F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0A509F79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52029702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8680E74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5AFF531A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3E6F" w14:paraId="31997DD8" w14:textId="77777777" w:rsidTr="00502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4F376E4F" w14:textId="3C78EEB2" w:rsidR="008D3E6F" w:rsidRDefault="008D3E6F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1C8FA08C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D0ED826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D8719F9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52FC3C13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3E6F" w14:paraId="368AA6D1" w14:textId="77777777" w:rsidTr="0050253D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687D923F" w14:textId="14C4BBE5" w:rsidR="008D3E6F" w:rsidRDefault="008D3E6F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34605F5E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703762E0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17D92164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7FE2B019" w14:textId="77777777" w:rsidR="008D3E6F" w:rsidRDefault="008D3E6F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3E6F" w14:paraId="4097FB5D" w14:textId="77777777" w:rsidTr="00502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002E83F6" w14:textId="77777777" w:rsidR="008D3E6F" w:rsidRDefault="008D3E6F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1389144A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0CDC1CE6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734D665F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7B5D2D18" w14:textId="77777777" w:rsidR="008D3E6F" w:rsidRDefault="008D3E6F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378B" w14:paraId="6C001142" w14:textId="77777777" w:rsidTr="0050253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7FFD2CA3" w14:textId="4EEE13E4" w:rsidR="002C378B" w:rsidRDefault="002C378B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2EA66320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0358A7B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610E71F0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0235FB8D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C378B" w14:paraId="2FDB40F9" w14:textId="77777777" w:rsidTr="00502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4361F6F7" w14:textId="77777777" w:rsidR="002C378B" w:rsidRDefault="002C378B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204C3787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26FAE8B2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02BDC66A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5718A81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378B" w14:paraId="261D017F" w14:textId="77777777" w:rsidTr="0050253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42F0C5AA" w14:textId="09CEB780" w:rsidR="002C378B" w:rsidRDefault="002C378B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29DBEDBD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753C4379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23F574AA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1A897367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C378B" w14:paraId="7C421F62" w14:textId="77777777" w:rsidTr="00502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55316043" w14:textId="77777777" w:rsidR="002C378B" w:rsidRDefault="002C378B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6246CEF7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517ED7C2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0A281B40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3FAA1DB3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378B" w14:paraId="6FBFF803" w14:textId="77777777" w:rsidTr="0050253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4F580B32" w14:textId="5DB7D15C" w:rsidR="002C378B" w:rsidRDefault="002C378B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7FB26563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79E87A34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66A504D0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63B69D5E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C378B" w14:paraId="40AA3258" w14:textId="77777777" w:rsidTr="00502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4DE3FE50" w14:textId="1F24061B" w:rsidR="002C378B" w:rsidRDefault="002C378B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3EA02811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212DE853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79366AF3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37B1F253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378B" w14:paraId="3641D415" w14:textId="77777777" w:rsidTr="0050253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1DDDF8A8" w14:textId="01AD0B65" w:rsidR="002C378B" w:rsidRDefault="002C378B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6798F6EE" w14:textId="34E1558C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7246079D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039EF53F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043311E3" w14:textId="77777777" w:rsidR="002C378B" w:rsidRDefault="002C378B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C378B" w14:paraId="29AE851C" w14:textId="77777777" w:rsidTr="00502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524410C5" w14:textId="77777777" w:rsidR="002C378B" w:rsidRDefault="002C378B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18442C43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0A62BFE3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09682E20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7CBE401D" w14:textId="77777777" w:rsidR="002C378B" w:rsidRDefault="002C378B" w:rsidP="009E37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E37C5" w14:paraId="1814D0A0" w14:textId="77777777" w:rsidTr="0050253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  <w:vAlign w:val="center"/>
          </w:tcPr>
          <w:p w14:paraId="0F4DD331" w14:textId="77777777" w:rsidR="009E37C5" w:rsidRDefault="009E37C5" w:rsidP="009E37C5">
            <w:pPr>
              <w:jc w:val="center"/>
            </w:pPr>
          </w:p>
        </w:tc>
        <w:tc>
          <w:tcPr>
            <w:tcW w:w="1953" w:type="dxa"/>
            <w:vAlign w:val="center"/>
          </w:tcPr>
          <w:p w14:paraId="37ABA64A" w14:textId="5BAA4C7B" w:rsidR="009E37C5" w:rsidRDefault="009E37C5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F173428" w14:textId="77777777" w:rsidR="009E37C5" w:rsidRDefault="009E37C5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838C31D" w14:textId="77777777" w:rsidR="009E37C5" w:rsidRDefault="009E37C5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4" w:type="dxa"/>
            <w:vAlign w:val="center"/>
          </w:tcPr>
          <w:p w14:paraId="44A20E8B" w14:textId="77777777" w:rsidR="009E37C5" w:rsidRDefault="009E37C5" w:rsidP="009E37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74B20D6" w14:textId="068AF0E6" w:rsidR="008D3E6F" w:rsidRPr="00890B47" w:rsidRDefault="008D3E6F" w:rsidP="00810459">
      <w:pPr>
        <w:rPr>
          <w:sz w:val="16"/>
        </w:rPr>
      </w:pPr>
    </w:p>
    <w:p w14:paraId="156FD55E" w14:textId="1BFB16D3" w:rsidR="00A15BF7" w:rsidRPr="009E37C5" w:rsidRDefault="00A15BF7" w:rsidP="00810459">
      <w:pPr>
        <w:rPr>
          <w:b/>
          <w:u w:val="single"/>
        </w:rPr>
      </w:pPr>
      <w:r w:rsidRPr="009E37C5">
        <w:rPr>
          <w:b/>
          <w:u w:val="single"/>
        </w:rPr>
        <w:t>Auswertung:</w:t>
      </w:r>
    </w:p>
    <w:p w14:paraId="2D5FD3A5" w14:textId="77777777" w:rsidR="0050253D" w:rsidRDefault="0050253D" w:rsidP="00810459">
      <w:pPr>
        <w:rPr>
          <w:b/>
          <w:sz w:val="20"/>
          <w:u w:val="single"/>
        </w:rPr>
      </w:pPr>
    </w:p>
    <w:p w14:paraId="7FF9B04A" w14:textId="39CDF5EA" w:rsidR="00A15BF7" w:rsidRDefault="00A15BF7" w:rsidP="00810459">
      <w:pPr>
        <w:rPr>
          <w:sz w:val="20"/>
          <w:u w:val="single"/>
        </w:rPr>
      </w:pPr>
      <w:r w:rsidRPr="0050253D">
        <w:rPr>
          <w:b/>
          <w:sz w:val="20"/>
          <w:u w:val="single"/>
        </w:rPr>
        <w:t>Vervollständige</w:t>
      </w:r>
      <w:r w:rsidRPr="00F72D0E">
        <w:rPr>
          <w:sz w:val="20"/>
          <w:u w:val="single"/>
        </w:rPr>
        <w:t xml:space="preserve"> folgende Sätze:</w:t>
      </w:r>
    </w:p>
    <w:p w14:paraId="6BCAAEBF" w14:textId="77777777" w:rsidR="00F72D0E" w:rsidRPr="00F72D0E" w:rsidRDefault="00F72D0E" w:rsidP="00810459">
      <w:pPr>
        <w:rPr>
          <w:sz w:val="6"/>
          <w:szCs w:val="6"/>
          <w:u w:val="single"/>
        </w:rPr>
      </w:pPr>
    </w:p>
    <w:p w14:paraId="2137B2BE" w14:textId="3DAEA445" w:rsidR="00A15BF7" w:rsidRPr="00F72D0E" w:rsidRDefault="00A15BF7" w:rsidP="009E37C5">
      <w:pPr>
        <w:pStyle w:val="Listenabsatz"/>
        <w:numPr>
          <w:ilvl w:val="0"/>
          <w:numId w:val="23"/>
        </w:numPr>
        <w:rPr>
          <w:b/>
        </w:rPr>
      </w:pPr>
      <w:r w:rsidRPr="00F72D0E">
        <w:rPr>
          <w:b/>
        </w:rPr>
        <w:t>Masse</w:t>
      </w:r>
    </w:p>
    <w:p w14:paraId="6FE0CCFF" w14:textId="20D38B99" w:rsidR="00A15BF7" w:rsidRPr="00A15BF7" w:rsidRDefault="00A15BF7" w:rsidP="009E37C5">
      <w:pPr>
        <w:pStyle w:val="Listenabsatz"/>
      </w:pPr>
      <w:r>
        <w:t xml:space="preserve">Je </w:t>
      </w:r>
      <w:r w:rsidRPr="00F50BD8">
        <w:rPr>
          <w:i/>
        </w:rPr>
        <w:t>größer</w:t>
      </w:r>
      <w:r>
        <w:t xml:space="preserve"> die Masse des Objektes ist, umso ___________ ist seine Dekohärenzzeit.</w:t>
      </w:r>
    </w:p>
    <w:p w14:paraId="64D2ACBC" w14:textId="01398B6E" w:rsidR="00A15BF7" w:rsidRPr="00F72D0E" w:rsidRDefault="00A15BF7" w:rsidP="00810459">
      <w:pPr>
        <w:rPr>
          <w:sz w:val="10"/>
          <w:szCs w:val="6"/>
          <w:u w:val="single"/>
        </w:rPr>
      </w:pPr>
    </w:p>
    <w:p w14:paraId="17A6BA5A" w14:textId="3426E2F4" w:rsidR="00A15BF7" w:rsidRPr="00FD7B4B" w:rsidRDefault="00A15BF7" w:rsidP="009E37C5">
      <w:pPr>
        <w:pStyle w:val="Listenabsatz"/>
        <w:numPr>
          <w:ilvl w:val="0"/>
          <w:numId w:val="23"/>
        </w:numPr>
        <w:rPr>
          <w:b/>
        </w:rPr>
      </w:pPr>
      <w:r w:rsidRPr="00FD7B4B">
        <w:rPr>
          <w:b/>
        </w:rPr>
        <w:t>Temperatur</w:t>
      </w:r>
    </w:p>
    <w:p w14:paraId="2D55671A" w14:textId="56B07CBC" w:rsidR="00A15BF7" w:rsidRPr="00A15BF7" w:rsidRDefault="00A15BF7" w:rsidP="009E37C5">
      <w:pPr>
        <w:pStyle w:val="Listenabsatz"/>
      </w:pPr>
      <w:r>
        <w:t xml:space="preserve">Je </w:t>
      </w:r>
      <w:r w:rsidRPr="00F50BD8">
        <w:rPr>
          <w:i/>
        </w:rPr>
        <w:t>geringer</w:t>
      </w:r>
      <w:r>
        <w:t xml:space="preserve"> die </w:t>
      </w:r>
      <w:r w:rsidR="00192408">
        <w:t>Umgebungstemperatur</w:t>
      </w:r>
      <w:r>
        <w:t xml:space="preserve"> ist, umso ___________ ist die Dekohärenzzeit.</w:t>
      </w:r>
    </w:p>
    <w:p w14:paraId="52DD7678" w14:textId="1516AC8B" w:rsidR="00A15BF7" w:rsidRPr="00F72D0E" w:rsidRDefault="00A15BF7" w:rsidP="00810459">
      <w:pPr>
        <w:rPr>
          <w:sz w:val="10"/>
          <w:szCs w:val="10"/>
          <w:u w:val="single"/>
        </w:rPr>
      </w:pPr>
    </w:p>
    <w:p w14:paraId="21E606E5" w14:textId="1B0A0197" w:rsidR="00A15BF7" w:rsidRPr="00FD7B4B" w:rsidRDefault="00A15BF7" w:rsidP="009E37C5">
      <w:pPr>
        <w:pStyle w:val="Listenabsatz"/>
        <w:numPr>
          <w:ilvl w:val="0"/>
          <w:numId w:val="23"/>
        </w:numPr>
        <w:rPr>
          <w:b/>
        </w:rPr>
      </w:pPr>
      <w:r w:rsidRPr="00FD7B4B">
        <w:rPr>
          <w:b/>
        </w:rPr>
        <w:t>Druck</w:t>
      </w:r>
    </w:p>
    <w:p w14:paraId="639747C6" w14:textId="1A946F30" w:rsidR="00A15BF7" w:rsidRPr="00A15BF7" w:rsidRDefault="00A15BF7" w:rsidP="009E37C5">
      <w:pPr>
        <w:pStyle w:val="Listenabsatz"/>
      </w:pPr>
      <w:r>
        <w:t xml:space="preserve">Je </w:t>
      </w:r>
      <w:r w:rsidRPr="00F50BD8">
        <w:rPr>
          <w:i/>
        </w:rPr>
        <w:t>größer</w:t>
      </w:r>
      <w:r>
        <w:t xml:space="preserve"> der </w:t>
      </w:r>
      <w:r w:rsidR="00192408">
        <w:t>Umgebungsdruck</w:t>
      </w:r>
      <w:r>
        <w:t xml:space="preserve"> ist, umso ___________ ist die Dekohärenzzeit.</w:t>
      </w:r>
    </w:p>
    <w:p w14:paraId="69EBAFD5" w14:textId="11C55E24" w:rsidR="00A15BF7" w:rsidRPr="00F72D0E" w:rsidRDefault="00A15BF7" w:rsidP="00810459">
      <w:pPr>
        <w:rPr>
          <w:sz w:val="10"/>
          <w:szCs w:val="10"/>
          <w:u w:val="single"/>
        </w:rPr>
      </w:pPr>
    </w:p>
    <w:p w14:paraId="5BB943CC" w14:textId="6D7F09FA" w:rsidR="00A15BF7" w:rsidRPr="00FD7B4B" w:rsidRDefault="00A15BF7" w:rsidP="009E37C5">
      <w:pPr>
        <w:pStyle w:val="Listenabsatz"/>
        <w:numPr>
          <w:ilvl w:val="0"/>
          <w:numId w:val="23"/>
        </w:numPr>
        <w:rPr>
          <w:b/>
        </w:rPr>
      </w:pPr>
      <w:r w:rsidRPr="00FD7B4B">
        <w:rPr>
          <w:b/>
        </w:rPr>
        <w:t>Lichteinfall</w:t>
      </w:r>
    </w:p>
    <w:p w14:paraId="07447299" w14:textId="7A6D4327" w:rsidR="00A15BF7" w:rsidRPr="00A15BF7" w:rsidRDefault="00A15BF7" w:rsidP="009E37C5">
      <w:pPr>
        <w:pStyle w:val="Listenabsatz"/>
      </w:pPr>
      <w:r>
        <w:t xml:space="preserve">Je </w:t>
      </w:r>
      <w:r w:rsidRPr="00F50BD8">
        <w:rPr>
          <w:i/>
        </w:rPr>
        <w:t>dunkler</w:t>
      </w:r>
      <w:r>
        <w:t xml:space="preserve"> die Umgebung eines Objektes ist, umso ___________ ist seine Dekohärenzzeit.</w:t>
      </w:r>
    </w:p>
    <w:p w14:paraId="0A6E2C96" w14:textId="3FB12EFD" w:rsidR="00787C4D" w:rsidRDefault="00787C4D" w:rsidP="00810459">
      <w:pPr>
        <w:rPr>
          <w:u w:val="single"/>
        </w:rPr>
      </w:pPr>
    </w:p>
    <w:p w14:paraId="14AFDD6A" w14:textId="77777777" w:rsidR="0050253D" w:rsidRDefault="0050253D" w:rsidP="00810459">
      <w:pPr>
        <w:rPr>
          <w:b/>
          <w:sz w:val="20"/>
          <w:u w:val="single"/>
        </w:rPr>
      </w:pPr>
    </w:p>
    <w:p w14:paraId="0B64781B" w14:textId="7A3D1732" w:rsidR="00787C4D" w:rsidRDefault="00787C4D" w:rsidP="00810459">
      <w:pPr>
        <w:rPr>
          <w:sz w:val="20"/>
          <w:u w:val="single"/>
        </w:rPr>
      </w:pPr>
      <w:r w:rsidRPr="0050253D">
        <w:rPr>
          <w:b/>
          <w:sz w:val="20"/>
          <w:u w:val="single"/>
        </w:rPr>
        <w:t>Entscheide</w:t>
      </w:r>
      <w:r w:rsidRPr="00F72D0E">
        <w:rPr>
          <w:sz w:val="20"/>
          <w:u w:val="single"/>
        </w:rPr>
        <w:t>, ob folgende Aussagen wahr oder falsch sind:</w:t>
      </w:r>
    </w:p>
    <w:p w14:paraId="54971BC6" w14:textId="564314A0" w:rsidR="00F72D0E" w:rsidRPr="0050253D" w:rsidRDefault="00F72D0E" w:rsidP="00810459">
      <w:pPr>
        <w:rPr>
          <w:sz w:val="12"/>
          <w:szCs w:val="6"/>
          <w:u w:val="single"/>
        </w:rPr>
      </w:pPr>
    </w:p>
    <w:tbl>
      <w:tblPr>
        <w:tblStyle w:val="Gitternetztabelle4"/>
        <w:tblW w:w="9668" w:type="dxa"/>
        <w:tblInd w:w="-5" w:type="dxa"/>
        <w:tblLook w:val="04A0" w:firstRow="1" w:lastRow="0" w:firstColumn="1" w:lastColumn="0" w:noHBand="0" w:noVBand="1"/>
      </w:tblPr>
      <w:tblGrid>
        <w:gridCol w:w="7741"/>
        <w:gridCol w:w="1927"/>
      </w:tblGrid>
      <w:tr w:rsidR="004B23A3" w:rsidRPr="00D6111F" w14:paraId="27F93070" w14:textId="77777777" w:rsidTr="00890B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1" w:type="dxa"/>
          </w:tcPr>
          <w:p w14:paraId="4AE4E082" w14:textId="77777777" w:rsidR="004B23A3" w:rsidRPr="00D6111F" w:rsidRDefault="004B23A3" w:rsidP="009E6AB0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Aussage</w:t>
            </w:r>
          </w:p>
        </w:tc>
        <w:tc>
          <w:tcPr>
            <w:tcW w:w="1927" w:type="dxa"/>
          </w:tcPr>
          <w:p w14:paraId="4985AAE0" w14:textId="77777777" w:rsidR="004B23A3" w:rsidRPr="00D6111F" w:rsidRDefault="004B23A3" w:rsidP="009E6AB0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6111F">
              <w:rPr>
                <w:sz w:val="20"/>
              </w:rPr>
              <w:t>Entscheidung</w:t>
            </w:r>
          </w:p>
        </w:tc>
      </w:tr>
      <w:tr w:rsidR="004B23A3" w:rsidRPr="00D6111F" w14:paraId="0B578678" w14:textId="77777777" w:rsidTr="00890B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1" w:type="dxa"/>
            <w:vAlign w:val="center"/>
          </w:tcPr>
          <w:p w14:paraId="1DC40318" w14:textId="3C20F7C9" w:rsidR="004B23A3" w:rsidRPr="00D6111F" w:rsidRDefault="004B23A3" w:rsidP="009E6AB0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Das Auflösen der Superposition bei einem </w:t>
            </w:r>
            <w:r w:rsidR="009E37C5">
              <w:rPr>
                <w:b w:val="0"/>
                <w:sz w:val="20"/>
              </w:rPr>
              <w:t>makroskopischen</w:t>
            </w:r>
            <w:r>
              <w:rPr>
                <w:b w:val="0"/>
                <w:sz w:val="20"/>
              </w:rPr>
              <w:t xml:space="preserve"> Objekt ist ein </w:t>
            </w:r>
            <w:r w:rsidR="009E37C5">
              <w:rPr>
                <w:b w:val="0"/>
                <w:sz w:val="20"/>
              </w:rPr>
              <w:t>kontinuierlicher</w:t>
            </w:r>
            <w:r w:rsidR="0050253D">
              <w:rPr>
                <w:b w:val="0"/>
                <w:sz w:val="20"/>
              </w:rPr>
              <w:t>, aber unfassbar schneller</w:t>
            </w:r>
            <w:r>
              <w:rPr>
                <w:b w:val="0"/>
                <w:sz w:val="20"/>
              </w:rPr>
              <w:t xml:space="preserve"> Prozess.</w:t>
            </w:r>
          </w:p>
        </w:tc>
        <w:tc>
          <w:tcPr>
            <w:tcW w:w="1927" w:type="dxa"/>
            <w:vAlign w:val="center"/>
          </w:tcPr>
          <w:p w14:paraId="03B7715C" w14:textId="77777777" w:rsidR="004B23A3" w:rsidRPr="00D6111F" w:rsidRDefault="00000000" w:rsidP="009E6AB0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214176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3A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3A3" w:rsidRPr="00D6111F">
              <w:t xml:space="preserve"> richtig</w:t>
            </w:r>
          </w:p>
          <w:p w14:paraId="2F848E65" w14:textId="77777777" w:rsidR="004B23A3" w:rsidRPr="00D6111F" w:rsidRDefault="00000000" w:rsidP="009E6AB0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92263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3A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3A3" w:rsidRPr="00D6111F">
              <w:t xml:space="preserve"> falsch</w:t>
            </w:r>
          </w:p>
        </w:tc>
      </w:tr>
      <w:tr w:rsidR="004B23A3" w:rsidRPr="00D6111F" w14:paraId="48A03552" w14:textId="77777777" w:rsidTr="00890B4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1" w:type="dxa"/>
            <w:vAlign w:val="center"/>
          </w:tcPr>
          <w:p w14:paraId="37CE71E6" w14:textId="285EA47E" w:rsidR="004B23A3" w:rsidRPr="00D6111F" w:rsidRDefault="00A5246C" w:rsidP="009E6AB0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Bei </w:t>
            </w:r>
            <w:r w:rsidR="009E37C5">
              <w:rPr>
                <w:b w:val="0"/>
                <w:sz w:val="20"/>
              </w:rPr>
              <w:t>makroskopischen</w:t>
            </w:r>
            <w:r>
              <w:rPr>
                <w:b w:val="0"/>
                <w:sz w:val="20"/>
              </w:rPr>
              <w:t xml:space="preserve"> Objekten macht es in der Praxis keinen wirklichen Unterschied, wie schwer sie genau sind. </w:t>
            </w:r>
            <w:r w:rsidR="004B23A3">
              <w:rPr>
                <w:b w:val="0"/>
                <w:sz w:val="20"/>
              </w:rPr>
              <w:t xml:space="preserve">Die </w:t>
            </w:r>
            <w:r w:rsidR="00FD7B4B">
              <w:rPr>
                <w:b w:val="0"/>
                <w:sz w:val="20"/>
              </w:rPr>
              <w:t>Dekohärenzzeiten</w:t>
            </w:r>
            <w:r w:rsidR="004B23A3">
              <w:rPr>
                <w:b w:val="0"/>
                <w:sz w:val="20"/>
              </w:rPr>
              <w:t xml:space="preserve"> sind in jedem Fall so kurz, das die </w:t>
            </w:r>
            <w:r w:rsidR="00FD7B4B">
              <w:rPr>
                <w:b w:val="0"/>
                <w:sz w:val="20"/>
              </w:rPr>
              <w:t>Superposition</w:t>
            </w:r>
            <w:r w:rsidR="004B23A3">
              <w:rPr>
                <w:b w:val="0"/>
                <w:sz w:val="20"/>
              </w:rPr>
              <w:t xml:space="preserve"> </w:t>
            </w:r>
            <w:r w:rsidR="00663842">
              <w:rPr>
                <w:b w:val="0"/>
                <w:sz w:val="20"/>
              </w:rPr>
              <w:t xml:space="preserve">für uns </w:t>
            </w:r>
            <w:r w:rsidR="00812D29">
              <w:rPr>
                <w:b w:val="0"/>
                <w:sz w:val="20"/>
              </w:rPr>
              <w:t>nie eine</w:t>
            </w:r>
            <w:r>
              <w:rPr>
                <w:b w:val="0"/>
                <w:sz w:val="20"/>
              </w:rPr>
              <w:t xml:space="preserve"> Rolle spielt.</w:t>
            </w:r>
          </w:p>
        </w:tc>
        <w:tc>
          <w:tcPr>
            <w:tcW w:w="1927" w:type="dxa"/>
            <w:vAlign w:val="center"/>
          </w:tcPr>
          <w:p w14:paraId="05F46943" w14:textId="77777777" w:rsidR="004B23A3" w:rsidRPr="00D6111F" w:rsidRDefault="00000000" w:rsidP="009E6AB0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9299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3A3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3A3" w:rsidRPr="00D6111F">
              <w:t xml:space="preserve"> richtig</w:t>
            </w:r>
          </w:p>
          <w:p w14:paraId="0C76E79D" w14:textId="77777777" w:rsidR="004B23A3" w:rsidRPr="00D6111F" w:rsidRDefault="00000000" w:rsidP="009E6AB0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-11791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3A3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3A3" w:rsidRPr="00D6111F">
              <w:t xml:space="preserve"> falsch</w:t>
            </w:r>
          </w:p>
        </w:tc>
      </w:tr>
      <w:tr w:rsidR="004B23A3" w:rsidRPr="00D6111F" w14:paraId="0A9C2682" w14:textId="77777777" w:rsidTr="00890B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1" w:type="dxa"/>
            <w:vAlign w:val="center"/>
          </w:tcPr>
          <w:p w14:paraId="452A68F9" w14:textId="241EC7C5" w:rsidR="004B23A3" w:rsidRPr="00D6111F" w:rsidRDefault="00A5246C" w:rsidP="009E6AB0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Ein einzelnes Elektron kann man für mehrere Sekunden in </w:t>
            </w:r>
            <w:r w:rsidR="00FD7B4B">
              <w:rPr>
                <w:b w:val="0"/>
                <w:sz w:val="20"/>
              </w:rPr>
              <w:t>Superposition</w:t>
            </w:r>
            <w:r>
              <w:rPr>
                <w:b w:val="0"/>
                <w:sz w:val="20"/>
              </w:rPr>
              <w:t xml:space="preserve"> halten</w:t>
            </w:r>
            <w:r w:rsidR="004B23A3" w:rsidRPr="00D6111F">
              <w:rPr>
                <w:b w:val="0"/>
                <w:sz w:val="20"/>
              </w:rPr>
              <w:t>.</w:t>
            </w:r>
          </w:p>
        </w:tc>
        <w:tc>
          <w:tcPr>
            <w:tcW w:w="1927" w:type="dxa"/>
            <w:vAlign w:val="center"/>
          </w:tcPr>
          <w:p w14:paraId="0709FEAA" w14:textId="77777777" w:rsidR="004B23A3" w:rsidRPr="00D6111F" w:rsidRDefault="00000000" w:rsidP="009E6AB0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28169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3A3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3A3" w:rsidRPr="00D6111F">
              <w:t xml:space="preserve"> richtig</w:t>
            </w:r>
          </w:p>
          <w:p w14:paraId="257B69F2" w14:textId="77777777" w:rsidR="004B23A3" w:rsidRPr="00D6111F" w:rsidRDefault="00000000" w:rsidP="009E6AB0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177259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3A3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3A3" w:rsidRPr="00D6111F">
              <w:t xml:space="preserve"> falsch</w:t>
            </w:r>
          </w:p>
        </w:tc>
      </w:tr>
      <w:tr w:rsidR="004B23A3" w:rsidRPr="00D6111F" w14:paraId="36854B27" w14:textId="77777777" w:rsidTr="00890B4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1" w:type="dxa"/>
            <w:vAlign w:val="center"/>
          </w:tcPr>
          <w:p w14:paraId="237E088B" w14:textId="090D54DC" w:rsidR="004B23A3" w:rsidRPr="00D6111F" w:rsidRDefault="00A5246C" w:rsidP="009E6AB0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Ein </w:t>
            </w:r>
            <w:r w:rsidR="00FD7B4B">
              <w:rPr>
                <w:b w:val="0"/>
                <w:sz w:val="20"/>
              </w:rPr>
              <w:t>makroskopisches</w:t>
            </w:r>
            <w:r>
              <w:rPr>
                <w:b w:val="0"/>
                <w:sz w:val="20"/>
              </w:rPr>
              <w:t xml:space="preserve"> Objekt kann man für mehrere Sekunden in Superposition halten.</w:t>
            </w:r>
          </w:p>
        </w:tc>
        <w:tc>
          <w:tcPr>
            <w:tcW w:w="1927" w:type="dxa"/>
            <w:vAlign w:val="center"/>
          </w:tcPr>
          <w:p w14:paraId="351A82A1" w14:textId="77777777" w:rsidR="004B23A3" w:rsidRPr="00D6111F" w:rsidRDefault="00000000" w:rsidP="009E6AB0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53608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3A3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3A3" w:rsidRPr="00D6111F">
              <w:t xml:space="preserve"> richtig</w:t>
            </w:r>
          </w:p>
          <w:p w14:paraId="551234ED" w14:textId="77777777" w:rsidR="004B23A3" w:rsidRPr="00D6111F" w:rsidRDefault="00000000" w:rsidP="009E6AB0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104873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3A3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3A3" w:rsidRPr="00D6111F">
              <w:t xml:space="preserve"> falsch</w:t>
            </w:r>
          </w:p>
        </w:tc>
      </w:tr>
    </w:tbl>
    <w:p w14:paraId="5F5E9772" w14:textId="667B144A" w:rsidR="004B23A3" w:rsidRPr="00890B47" w:rsidRDefault="007C4AB9" w:rsidP="00810459">
      <w:pPr>
        <w:rPr>
          <w:sz w:val="10"/>
          <w:u w:val="single"/>
        </w:rPr>
      </w:pPr>
      <w:r>
        <w:rPr>
          <w:noProof/>
          <w:sz w:val="10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4C7B2D" wp14:editId="3FAF205E">
                <wp:simplePos x="0" y="0"/>
                <wp:positionH relativeFrom="column">
                  <wp:posOffset>-7643</wp:posOffset>
                </wp:positionH>
                <wp:positionV relativeFrom="paragraph">
                  <wp:posOffset>54754</wp:posOffset>
                </wp:positionV>
                <wp:extent cx="6148358" cy="1043426"/>
                <wp:effectExtent l="0" t="0" r="24130" b="2349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8358" cy="1043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58F8C7" w14:textId="77777777" w:rsidR="007C4AB9" w:rsidRPr="00890B47" w:rsidRDefault="007C4AB9" w:rsidP="007C4AB9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Fazit: </w:t>
                            </w:r>
                          </w:p>
                          <w:p w14:paraId="4933D604" w14:textId="77777777" w:rsidR="007C4AB9" w:rsidRDefault="007C4A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C7B2D" id="Textfeld 5" o:spid="_x0000_s1028" type="#_x0000_t202" style="position:absolute;margin-left:-.6pt;margin-top:4.3pt;width:484.1pt;height:82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" fillcolor="white [3201]" strokeweight=".5pt">
                <v:textbox>
                  <w:txbxContent>
                    <w:p w14:paraId="6358F8C7" w14:textId="77777777" w:rsidR="007C4AB9" w:rsidRPr="00890B47" w:rsidRDefault="007C4AB9" w:rsidP="007C4AB9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Fazit: </w:t>
                      </w:r>
                    </w:p>
                    <w:p w14:paraId="4933D604" w14:textId="77777777" w:rsidR="007C4AB9" w:rsidRDefault="007C4AB9"/>
                  </w:txbxContent>
                </v:textbox>
              </v:shape>
            </w:pict>
          </mc:Fallback>
        </mc:AlternateContent>
      </w:r>
    </w:p>
    <w:sectPr w:rsidR="004B23A3" w:rsidRPr="00890B47" w:rsidSect="00B40C31">
      <w:headerReference w:type="default" r:id="rId17"/>
      <w:footerReference w:type="default" r:id="rId18"/>
      <w:type w:val="continuous"/>
      <w:pgSz w:w="11906" w:h="16838" w:code="9"/>
      <w:pgMar w:top="680" w:right="1134" w:bottom="340" w:left="1134" w:header="794" w:footer="7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92974B" w14:textId="77777777" w:rsidR="00BE44D5" w:rsidRDefault="00BE44D5" w:rsidP="00791EA2">
      <w:r>
        <w:separator/>
      </w:r>
    </w:p>
  </w:endnote>
  <w:endnote w:type="continuationSeparator" w:id="0">
    <w:p w14:paraId="680B6A02" w14:textId="77777777" w:rsidR="00BE44D5" w:rsidRDefault="00BE44D5" w:rsidP="0079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egular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93956C" w14:textId="77777777" w:rsidR="00C94D4E" w:rsidRDefault="00C94D4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AB30EA" w14:textId="77777777" w:rsidR="00C94D4E" w:rsidRDefault="00C94D4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DEEA1B" w14:textId="17DDD181" w:rsidR="00D545E4" w:rsidRPr="00FE600B" w:rsidRDefault="00FE600B" w:rsidP="00FE600B">
    <w:pPr>
      <w:pStyle w:val="Fuzeile"/>
      <w:jc w:val="center"/>
      <w:rPr>
        <w:i/>
        <w:color w:val="808080" w:themeColor="background1" w:themeShade="80"/>
      </w:rPr>
    </w:pPr>
    <w:r w:rsidRPr="00FE600B">
      <w:rPr>
        <w:i/>
        <w:color w:val="808080" w:themeColor="background1" w:themeShade="80"/>
      </w:rPr>
      <w:t xml:space="preserve">AB </w:t>
    </w:r>
    <w:r w:rsidR="00C94D4E">
      <w:rPr>
        <w:i/>
        <w:color w:val="808080" w:themeColor="background1" w:themeShade="80"/>
      </w:rPr>
      <w:t>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D0B3C0" w14:textId="3AF3B4C9" w:rsidR="009A011E" w:rsidRDefault="009A011E" w:rsidP="008B256A">
    <w:pPr>
      <w:pStyle w:val="Fuzeile"/>
      <w:tabs>
        <w:tab w:val="clear" w:pos="4536"/>
        <w:tab w:val="clear" w:pos="9072"/>
        <w:tab w:val="right" w:pos="10065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05DD14" w14:textId="77777777" w:rsidR="00BE44D5" w:rsidRDefault="00BE44D5" w:rsidP="00791EA2">
      <w:r>
        <w:separator/>
      </w:r>
    </w:p>
  </w:footnote>
  <w:footnote w:type="continuationSeparator" w:id="0">
    <w:p w14:paraId="7813BD39" w14:textId="77777777" w:rsidR="00BE44D5" w:rsidRDefault="00BE44D5" w:rsidP="00791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4D8240" w14:textId="77777777" w:rsidR="00C94D4E" w:rsidRDefault="00C94D4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479FB" w14:textId="77777777" w:rsidR="00C94D4E" w:rsidRDefault="00C94D4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224C7F" w14:textId="77777777" w:rsidR="000B6668" w:rsidRDefault="000B6668" w:rsidP="008A76F6">
    <w:pPr>
      <w:autoSpaceDE w:val="0"/>
      <w:autoSpaceDN w:val="0"/>
      <w:adjustRightInd w:val="0"/>
      <w:rPr>
        <w:sz w:val="20"/>
        <w:szCs w:val="20"/>
      </w:rPr>
    </w:pPr>
  </w:p>
  <w:p w14:paraId="26DD59B6" w14:textId="77777777" w:rsidR="009A011E" w:rsidRPr="00791EA2" w:rsidRDefault="00207446" w:rsidP="008A76F6">
    <w:pPr>
      <w:autoSpaceDE w:val="0"/>
      <w:autoSpaceDN w:val="0"/>
      <w:adjustRightInd w:val="0"/>
      <w:rPr>
        <w:sz w:val="20"/>
        <w:szCs w:val="20"/>
      </w:rPr>
    </w:pPr>
    <w:r>
      <w:rPr>
        <w:rFonts w:eastAsia="Calibri" w:cs="Arial"/>
        <w:noProof/>
        <w:color w:val="262626"/>
        <w:sz w:val="13"/>
        <w:szCs w:val="13"/>
        <w:lang w:eastAsia="de-DE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71DE506D" wp14:editId="6AB39CBC">
              <wp:simplePos x="0" y="0"/>
              <wp:positionH relativeFrom="page">
                <wp:posOffset>-209550</wp:posOffset>
              </wp:positionH>
              <wp:positionV relativeFrom="paragraph">
                <wp:posOffset>441162</wp:posOffset>
              </wp:positionV>
              <wp:extent cx="864000" cy="432000"/>
              <wp:effectExtent l="6350" t="0" r="0" b="0"/>
              <wp:wrapNone/>
              <wp:docPr id="1" name="Gleichsche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64000" cy="432000"/>
                      </a:xfrm>
                      <a:prstGeom prst="triangle">
                        <a:avLst/>
                      </a:prstGeom>
                      <a:solidFill>
                        <a:srgbClr val="9B19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AC08B5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Gleichschenkliges Dreieck 1" o:spid="_x0000_s1026" type="#_x0000_t5" style="position:absolute;margin-left:-16.5pt;margin-top:34.75pt;width:68.05pt;height:34pt;rotation:90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" fillcolor="#9b193f" stroked="f" strokeweight="2pt">
              <w10:wrap anchorx="page"/>
            </v:shape>
          </w:pict>
        </mc:Fallback>
      </mc:AlternateContent>
    </w:r>
    <w:r w:rsidR="009A011E">
      <w:rPr>
        <w:noProof/>
        <w:lang w:eastAsia="de-DE"/>
      </w:rPr>
      <w:drawing>
        <wp:anchor distT="0" distB="0" distL="114300" distR="114300" simplePos="0" relativeHeight="251743232" behindDoc="0" locked="1" layoutInCell="1" allowOverlap="1" wp14:anchorId="06D7C931" wp14:editId="1F4E0796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4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011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37088" behindDoc="0" locked="1" layoutInCell="1" allowOverlap="1" wp14:anchorId="0F85D478" wp14:editId="1C34C44E">
              <wp:simplePos x="0" y="0"/>
              <wp:positionH relativeFrom="page">
                <wp:posOffset>180340</wp:posOffset>
              </wp:positionH>
              <wp:positionV relativeFrom="page">
                <wp:posOffset>3816350</wp:posOffset>
              </wp:positionV>
              <wp:extent cx="108000" cy="0"/>
              <wp:effectExtent l="0" t="0" r="0" b="0"/>
              <wp:wrapNone/>
              <wp:docPr id="13" name="Gerader Verbinde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9B193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4B792C" id="Gerader Verbinder 13" o:spid="_x0000_s1026" style="position:absolute;flip:x;z-index:2517370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300.5pt" to="22.7pt,3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" strokecolor="#9b193f">
              <w10:wrap anchorx="page" anchory="page"/>
              <w10:anchorlock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099A5" w14:textId="77777777" w:rsidR="009A011E" w:rsidRPr="00B51CBC" w:rsidRDefault="009A011E" w:rsidP="00791EA2">
    <w:pPr>
      <w:pStyle w:val="Kopfzeile"/>
      <w:tabs>
        <w:tab w:val="clear" w:pos="4536"/>
        <w:tab w:val="clear" w:pos="9072"/>
      </w:tabs>
      <w:rPr>
        <w:rFonts w:cs="Arial"/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598845" behindDoc="0" locked="1" layoutInCell="1" allowOverlap="1" wp14:anchorId="791107D7" wp14:editId="1D66B12D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9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1CBC">
      <w:rPr>
        <w:rFonts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F3591"/>
    <w:multiLevelType w:val="hybridMultilevel"/>
    <w:tmpl w:val="89483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07AF"/>
    <w:multiLevelType w:val="hybridMultilevel"/>
    <w:tmpl w:val="4C605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66E45"/>
    <w:multiLevelType w:val="hybridMultilevel"/>
    <w:tmpl w:val="13C23670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0A7D0F4A"/>
    <w:multiLevelType w:val="hybridMultilevel"/>
    <w:tmpl w:val="3C1201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B6661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B22E9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26F64"/>
    <w:multiLevelType w:val="hybridMultilevel"/>
    <w:tmpl w:val="0B029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2581E"/>
    <w:multiLevelType w:val="hybridMultilevel"/>
    <w:tmpl w:val="C434772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774EF"/>
    <w:multiLevelType w:val="hybridMultilevel"/>
    <w:tmpl w:val="9AAC56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3727A"/>
    <w:multiLevelType w:val="hybridMultilevel"/>
    <w:tmpl w:val="0ECC25DA"/>
    <w:lvl w:ilvl="0" w:tplc="FB6C1C5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01492"/>
    <w:multiLevelType w:val="hybridMultilevel"/>
    <w:tmpl w:val="B956CA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B52F4"/>
    <w:multiLevelType w:val="hybridMultilevel"/>
    <w:tmpl w:val="478E759C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525B3147"/>
    <w:multiLevelType w:val="hybridMultilevel"/>
    <w:tmpl w:val="5A7E2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34484E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3F0948"/>
    <w:multiLevelType w:val="hybridMultilevel"/>
    <w:tmpl w:val="9252D7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543F31"/>
    <w:multiLevelType w:val="hybridMultilevel"/>
    <w:tmpl w:val="F7C4CEF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574E7"/>
    <w:multiLevelType w:val="hybridMultilevel"/>
    <w:tmpl w:val="6C36C77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0E2EFE"/>
    <w:multiLevelType w:val="hybridMultilevel"/>
    <w:tmpl w:val="BCC438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7A7094"/>
    <w:multiLevelType w:val="hybridMultilevel"/>
    <w:tmpl w:val="3A2AAA5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11817"/>
    <w:multiLevelType w:val="hybridMultilevel"/>
    <w:tmpl w:val="D7D0C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2227D"/>
    <w:multiLevelType w:val="hybridMultilevel"/>
    <w:tmpl w:val="A3B4BD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043CF"/>
    <w:multiLevelType w:val="hybridMultilevel"/>
    <w:tmpl w:val="F9B2C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816E3"/>
    <w:multiLevelType w:val="hybridMultilevel"/>
    <w:tmpl w:val="8D4075D6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394888920">
    <w:abstractNumId w:val="12"/>
  </w:num>
  <w:num w:numId="2" w16cid:durableId="994992642">
    <w:abstractNumId w:val="10"/>
  </w:num>
  <w:num w:numId="3" w16cid:durableId="927956389">
    <w:abstractNumId w:val="1"/>
  </w:num>
  <w:num w:numId="4" w16cid:durableId="1452821837">
    <w:abstractNumId w:val="6"/>
  </w:num>
  <w:num w:numId="5" w16cid:durableId="1058627917">
    <w:abstractNumId w:val="3"/>
  </w:num>
  <w:num w:numId="6" w16cid:durableId="2109962610">
    <w:abstractNumId w:val="19"/>
  </w:num>
  <w:num w:numId="7" w16cid:durableId="483593986">
    <w:abstractNumId w:val="14"/>
  </w:num>
  <w:num w:numId="8" w16cid:durableId="2096121048">
    <w:abstractNumId w:val="21"/>
  </w:num>
  <w:num w:numId="9" w16cid:durableId="122431082">
    <w:abstractNumId w:val="8"/>
  </w:num>
  <w:num w:numId="10" w16cid:durableId="496262418">
    <w:abstractNumId w:val="0"/>
  </w:num>
  <w:num w:numId="11" w16cid:durableId="1323778390">
    <w:abstractNumId w:val="13"/>
  </w:num>
  <w:num w:numId="12" w16cid:durableId="204487070">
    <w:abstractNumId w:val="4"/>
  </w:num>
  <w:num w:numId="13" w16cid:durableId="1887600505">
    <w:abstractNumId w:val="5"/>
  </w:num>
  <w:num w:numId="14" w16cid:durableId="1571958687">
    <w:abstractNumId w:val="16"/>
  </w:num>
  <w:num w:numId="15" w16cid:durableId="646786597">
    <w:abstractNumId w:val="15"/>
  </w:num>
  <w:num w:numId="16" w16cid:durableId="1466047659">
    <w:abstractNumId w:val="18"/>
  </w:num>
  <w:num w:numId="17" w16cid:durableId="1713267141">
    <w:abstractNumId w:val="9"/>
  </w:num>
  <w:num w:numId="18" w16cid:durableId="689263548">
    <w:abstractNumId w:val="17"/>
  </w:num>
  <w:num w:numId="19" w16cid:durableId="2099977242">
    <w:abstractNumId w:val="7"/>
  </w:num>
  <w:num w:numId="20" w16cid:durableId="1387220228">
    <w:abstractNumId w:val="11"/>
  </w:num>
  <w:num w:numId="21" w16cid:durableId="1468401300">
    <w:abstractNumId w:val="2"/>
  </w:num>
  <w:num w:numId="22" w16cid:durableId="947198690">
    <w:abstractNumId w:val="22"/>
  </w:num>
  <w:num w:numId="23" w16cid:durableId="322439070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removePersonalInformation/>
  <w:removeDateAndTime/>
  <w:proofState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partment" w:val="IFW"/>
    <w:docVar w:name="fax" w:val="1111"/>
    <w:docVar w:name="fullname" w:val="Max Mustermann"/>
    <w:docVar w:name="lang_eng" w:val="Falsch"/>
    <w:docVar w:name="language" w:val="lang_ger"/>
    <w:docVar w:name="mail" w:val="info1"/>
    <w:docVar w:name="page" w:val="Seite"/>
    <w:docVar w:name="phone" w:val="111"/>
    <w:docVar w:name="position" w:val="IFW Abteilung"/>
    <w:docVar w:name="template" w:val="Lüdeke, Maik"/>
  </w:docVars>
  <w:rsids>
    <w:rsidRoot w:val="00810459"/>
    <w:rsid w:val="00002DB9"/>
    <w:rsid w:val="000041A6"/>
    <w:rsid w:val="00005B08"/>
    <w:rsid w:val="000060AD"/>
    <w:rsid w:val="00007514"/>
    <w:rsid w:val="00011E95"/>
    <w:rsid w:val="00012DDF"/>
    <w:rsid w:val="00020510"/>
    <w:rsid w:val="00021365"/>
    <w:rsid w:val="000262A8"/>
    <w:rsid w:val="0002656A"/>
    <w:rsid w:val="00030CA4"/>
    <w:rsid w:val="0003348C"/>
    <w:rsid w:val="00033975"/>
    <w:rsid w:val="00035F5E"/>
    <w:rsid w:val="000360FF"/>
    <w:rsid w:val="000367FA"/>
    <w:rsid w:val="00040086"/>
    <w:rsid w:val="00044EB1"/>
    <w:rsid w:val="00047E59"/>
    <w:rsid w:val="00050536"/>
    <w:rsid w:val="00052716"/>
    <w:rsid w:val="0005335C"/>
    <w:rsid w:val="0006396F"/>
    <w:rsid w:val="00063C7A"/>
    <w:rsid w:val="000651B2"/>
    <w:rsid w:val="00065550"/>
    <w:rsid w:val="00065E4F"/>
    <w:rsid w:val="00067EEE"/>
    <w:rsid w:val="00070486"/>
    <w:rsid w:val="0007406D"/>
    <w:rsid w:val="00081DED"/>
    <w:rsid w:val="00083A55"/>
    <w:rsid w:val="000909CF"/>
    <w:rsid w:val="00090B71"/>
    <w:rsid w:val="00090D6A"/>
    <w:rsid w:val="00094221"/>
    <w:rsid w:val="00096BFC"/>
    <w:rsid w:val="00097700"/>
    <w:rsid w:val="000A16EB"/>
    <w:rsid w:val="000A24EA"/>
    <w:rsid w:val="000A2DB6"/>
    <w:rsid w:val="000A30B1"/>
    <w:rsid w:val="000A34B6"/>
    <w:rsid w:val="000A6AD2"/>
    <w:rsid w:val="000A7266"/>
    <w:rsid w:val="000A7CD3"/>
    <w:rsid w:val="000B1160"/>
    <w:rsid w:val="000B6668"/>
    <w:rsid w:val="000B73BB"/>
    <w:rsid w:val="000C1135"/>
    <w:rsid w:val="000C298C"/>
    <w:rsid w:val="000C47D3"/>
    <w:rsid w:val="000D11F3"/>
    <w:rsid w:val="000D4332"/>
    <w:rsid w:val="000D45D7"/>
    <w:rsid w:val="000D5315"/>
    <w:rsid w:val="000D5328"/>
    <w:rsid w:val="000D5C8C"/>
    <w:rsid w:val="000E46D8"/>
    <w:rsid w:val="000E52B5"/>
    <w:rsid w:val="000E5D7F"/>
    <w:rsid w:val="000E6754"/>
    <w:rsid w:val="000F0927"/>
    <w:rsid w:val="000F0CC1"/>
    <w:rsid w:val="000F319B"/>
    <w:rsid w:val="000F48AA"/>
    <w:rsid w:val="000F6519"/>
    <w:rsid w:val="000F68B4"/>
    <w:rsid w:val="000F6BCA"/>
    <w:rsid w:val="001016C3"/>
    <w:rsid w:val="001035D0"/>
    <w:rsid w:val="001035D9"/>
    <w:rsid w:val="00104C98"/>
    <w:rsid w:val="00110AC2"/>
    <w:rsid w:val="001148A7"/>
    <w:rsid w:val="00115E95"/>
    <w:rsid w:val="0011618C"/>
    <w:rsid w:val="001216FE"/>
    <w:rsid w:val="00121756"/>
    <w:rsid w:val="00121807"/>
    <w:rsid w:val="00121834"/>
    <w:rsid w:val="00121EB1"/>
    <w:rsid w:val="00122DA1"/>
    <w:rsid w:val="00123462"/>
    <w:rsid w:val="00123FA0"/>
    <w:rsid w:val="00124AFE"/>
    <w:rsid w:val="00130662"/>
    <w:rsid w:val="00132F81"/>
    <w:rsid w:val="00133B88"/>
    <w:rsid w:val="00135CE1"/>
    <w:rsid w:val="0014073C"/>
    <w:rsid w:val="00144B7E"/>
    <w:rsid w:val="0015108C"/>
    <w:rsid w:val="001523D3"/>
    <w:rsid w:val="0016004A"/>
    <w:rsid w:val="00160386"/>
    <w:rsid w:val="00163305"/>
    <w:rsid w:val="00166E32"/>
    <w:rsid w:val="00172768"/>
    <w:rsid w:val="00176EA0"/>
    <w:rsid w:val="001777DE"/>
    <w:rsid w:val="00180162"/>
    <w:rsid w:val="0018424C"/>
    <w:rsid w:val="00187686"/>
    <w:rsid w:val="00191836"/>
    <w:rsid w:val="00192408"/>
    <w:rsid w:val="001929F7"/>
    <w:rsid w:val="0019394E"/>
    <w:rsid w:val="00193FA0"/>
    <w:rsid w:val="00195C38"/>
    <w:rsid w:val="00196CF8"/>
    <w:rsid w:val="001A021B"/>
    <w:rsid w:val="001A363A"/>
    <w:rsid w:val="001A7338"/>
    <w:rsid w:val="001B4406"/>
    <w:rsid w:val="001B4A00"/>
    <w:rsid w:val="001B6BC3"/>
    <w:rsid w:val="001C130B"/>
    <w:rsid w:val="001C5D91"/>
    <w:rsid w:val="001C61D5"/>
    <w:rsid w:val="001C644B"/>
    <w:rsid w:val="001D1209"/>
    <w:rsid w:val="001D1438"/>
    <w:rsid w:val="001D32AC"/>
    <w:rsid w:val="001D48BE"/>
    <w:rsid w:val="001D6CFB"/>
    <w:rsid w:val="001D70E4"/>
    <w:rsid w:val="001E0724"/>
    <w:rsid w:val="001E571F"/>
    <w:rsid w:val="001F1006"/>
    <w:rsid w:val="001F141A"/>
    <w:rsid w:val="001F2ABC"/>
    <w:rsid w:val="001F362A"/>
    <w:rsid w:val="001F4FCA"/>
    <w:rsid w:val="001F5984"/>
    <w:rsid w:val="001F6650"/>
    <w:rsid w:val="001F73C7"/>
    <w:rsid w:val="00201B8C"/>
    <w:rsid w:val="00202C1D"/>
    <w:rsid w:val="00206BE3"/>
    <w:rsid w:val="00207446"/>
    <w:rsid w:val="002105F1"/>
    <w:rsid w:val="00211AD5"/>
    <w:rsid w:val="00211E45"/>
    <w:rsid w:val="00212B6E"/>
    <w:rsid w:val="00216AED"/>
    <w:rsid w:val="00217C94"/>
    <w:rsid w:val="00220C90"/>
    <w:rsid w:val="00221CC2"/>
    <w:rsid w:val="00222DF4"/>
    <w:rsid w:val="002256A1"/>
    <w:rsid w:val="00225B7C"/>
    <w:rsid w:val="00226F93"/>
    <w:rsid w:val="00230E41"/>
    <w:rsid w:val="0023118A"/>
    <w:rsid w:val="0023287F"/>
    <w:rsid w:val="00237385"/>
    <w:rsid w:val="00237A39"/>
    <w:rsid w:val="00240493"/>
    <w:rsid w:val="00242FA2"/>
    <w:rsid w:val="00251F74"/>
    <w:rsid w:val="00252140"/>
    <w:rsid w:val="002561C4"/>
    <w:rsid w:val="00257397"/>
    <w:rsid w:val="002634FC"/>
    <w:rsid w:val="00264EAB"/>
    <w:rsid w:val="00265CB1"/>
    <w:rsid w:val="00270369"/>
    <w:rsid w:val="0027138F"/>
    <w:rsid w:val="002721C5"/>
    <w:rsid w:val="002743D9"/>
    <w:rsid w:val="0027490F"/>
    <w:rsid w:val="00282E8D"/>
    <w:rsid w:val="0028327C"/>
    <w:rsid w:val="00283D13"/>
    <w:rsid w:val="002847C9"/>
    <w:rsid w:val="00284BAC"/>
    <w:rsid w:val="002908CB"/>
    <w:rsid w:val="0029331D"/>
    <w:rsid w:val="0029406E"/>
    <w:rsid w:val="00295A48"/>
    <w:rsid w:val="002A3985"/>
    <w:rsid w:val="002A4127"/>
    <w:rsid w:val="002A427D"/>
    <w:rsid w:val="002B0900"/>
    <w:rsid w:val="002B277F"/>
    <w:rsid w:val="002B3CDD"/>
    <w:rsid w:val="002B6DBC"/>
    <w:rsid w:val="002B6F3B"/>
    <w:rsid w:val="002C0C5C"/>
    <w:rsid w:val="002C2384"/>
    <w:rsid w:val="002C378B"/>
    <w:rsid w:val="002C3D95"/>
    <w:rsid w:val="002C3DAD"/>
    <w:rsid w:val="002C423D"/>
    <w:rsid w:val="002C4334"/>
    <w:rsid w:val="002C4A1D"/>
    <w:rsid w:val="002C7400"/>
    <w:rsid w:val="002C7B52"/>
    <w:rsid w:val="002D01EC"/>
    <w:rsid w:val="002D6AAC"/>
    <w:rsid w:val="002E14A2"/>
    <w:rsid w:val="002E3ECD"/>
    <w:rsid w:val="002E49ED"/>
    <w:rsid w:val="002E4E0E"/>
    <w:rsid w:val="002E56CA"/>
    <w:rsid w:val="002F069F"/>
    <w:rsid w:val="002F0D91"/>
    <w:rsid w:val="002F375C"/>
    <w:rsid w:val="002F6CB7"/>
    <w:rsid w:val="00306E0A"/>
    <w:rsid w:val="00314D72"/>
    <w:rsid w:val="00314EB3"/>
    <w:rsid w:val="00315EC7"/>
    <w:rsid w:val="00321615"/>
    <w:rsid w:val="00323485"/>
    <w:rsid w:val="0032496B"/>
    <w:rsid w:val="00330D50"/>
    <w:rsid w:val="003311BB"/>
    <w:rsid w:val="00331BF8"/>
    <w:rsid w:val="00333EE1"/>
    <w:rsid w:val="00340B03"/>
    <w:rsid w:val="003435B7"/>
    <w:rsid w:val="00344B40"/>
    <w:rsid w:val="00350CA0"/>
    <w:rsid w:val="003526EF"/>
    <w:rsid w:val="00353BE7"/>
    <w:rsid w:val="00355024"/>
    <w:rsid w:val="0035615F"/>
    <w:rsid w:val="00356FDF"/>
    <w:rsid w:val="003571D2"/>
    <w:rsid w:val="00360006"/>
    <w:rsid w:val="003637FD"/>
    <w:rsid w:val="00364A00"/>
    <w:rsid w:val="003701DE"/>
    <w:rsid w:val="003768E0"/>
    <w:rsid w:val="00377808"/>
    <w:rsid w:val="003821B5"/>
    <w:rsid w:val="00386685"/>
    <w:rsid w:val="00387FB0"/>
    <w:rsid w:val="00390E91"/>
    <w:rsid w:val="00391BAF"/>
    <w:rsid w:val="00391E8F"/>
    <w:rsid w:val="0039679B"/>
    <w:rsid w:val="00397EF3"/>
    <w:rsid w:val="003A0E60"/>
    <w:rsid w:val="003A16BD"/>
    <w:rsid w:val="003A3A6D"/>
    <w:rsid w:val="003A3BB3"/>
    <w:rsid w:val="003A4D28"/>
    <w:rsid w:val="003A4ECC"/>
    <w:rsid w:val="003A6B12"/>
    <w:rsid w:val="003B282C"/>
    <w:rsid w:val="003C3390"/>
    <w:rsid w:val="003C473A"/>
    <w:rsid w:val="003C488A"/>
    <w:rsid w:val="003C5554"/>
    <w:rsid w:val="003D00E3"/>
    <w:rsid w:val="003D0634"/>
    <w:rsid w:val="003D20D9"/>
    <w:rsid w:val="003D4D01"/>
    <w:rsid w:val="003E00DD"/>
    <w:rsid w:val="003E2B81"/>
    <w:rsid w:val="003E39FF"/>
    <w:rsid w:val="003E4722"/>
    <w:rsid w:val="003E5020"/>
    <w:rsid w:val="003E50A5"/>
    <w:rsid w:val="003E5C1F"/>
    <w:rsid w:val="003E74FD"/>
    <w:rsid w:val="003F0E56"/>
    <w:rsid w:val="003F1BD8"/>
    <w:rsid w:val="003F36AC"/>
    <w:rsid w:val="003F3BC4"/>
    <w:rsid w:val="003F4561"/>
    <w:rsid w:val="00401D95"/>
    <w:rsid w:val="00404E8C"/>
    <w:rsid w:val="004155BA"/>
    <w:rsid w:val="00415B4A"/>
    <w:rsid w:val="00425675"/>
    <w:rsid w:val="004257B0"/>
    <w:rsid w:val="004268F1"/>
    <w:rsid w:val="004270C7"/>
    <w:rsid w:val="0043013E"/>
    <w:rsid w:val="004304F8"/>
    <w:rsid w:val="00431F76"/>
    <w:rsid w:val="00434CDA"/>
    <w:rsid w:val="00440673"/>
    <w:rsid w:val="004463FB"/>
    <w:rsid w:val="00452F80"/>
    <w:rsid w:val="004534E2"/>
    <w:rsid w:val="00455017"/>
    <w:rsid w:val="00455CFC"/>
    <w:rsid w:val="004575FA"/>
    <w:rsid w:val="0046164F"/>
    <w:rsid w:val="00461B18"/>
    <w:rsid w:val="0046249D"/>
    <w:rsid w:val="00464AF7"/>
    <w:rsid w:val="00467AC3"/>
    <w:rsid w:val="00473154"/>
    <w:rsid w:val="004733AF"/>
    <w:rsid w:val="00476A78"/>
    <w:rsid w:val="00476E13"/>
    <w:rsid w:val="00484512"/>
    <w:rsid w:val="004849A4"/>
    <w:rsid w:val="004915B0"/>
    <w:rsid w:val="00491A0E"/>
    <w:rsid w:val="00492054"/>
    <w:rsid w:val="0049463C"/>
    <w:rsid w:val="00495E5B"/>
    <w:rsid w:val="004A2123"/>
    <w:rsid w:val="004A4D78"/>
    <w:rsid w:val="004A681D"/>
    <w:rsid w:val="004A682A"/>
    <w:rsid w:val="004A7C93"/>
    <w:rsid w:val="004B23A3"/>
    <w:rsid w:val="004B5B06"/>
    <w:rsid w:val="004B5EA9"/>
    <w:rsid w:val="004C22A9"/>
    <w:rsid w:val="004C3C55"/>
    <w:rsid w:val="004C5891"/>
    <w:rsid w:val="004C650E"/>
    <w:rsid w:val="004C667D"/>
    <w:rsid w:val="004C69A5"/>
    <w:rsid w:val="004D1A1A"/>
    <w:rsid w:val="004D1DE9"/>
    <w:rsid w:val="004D2178"/>
    <w:rsid w:val="004D4B09"/>
    <w:rsid w:val="004D527A"/>
    <w:rsid w:val="004D5F81"/>
    <w:rsid w:val="004D6118"/>
    <w:rsid w:val="004D62EB"/>
    <w:rsid w:val="004E09C6"/>
    <w:rsid w:val="004E0A8F"/>
    <w:rsid w:val="004E21C9"/>
    <w:rsid w:val="004E2F23"/>
    <w:rsid w:val="004F3190"/>
    <w:rsid w:val="004F6600"/>
    <w:rsid w:val="004F689D"/>
    <w:rsid w:val="005005AB"/>
    <w:rsid w:val="0050253D"/>
    <w:rsid w:val="005056E8"/>
    <w:rsid w:val="00505CA4"/>
    <w:rsid w:val="005065A8"/>
    <w:rsid w:val="00510765"/>
    <w:rsid w:val="00511216"/>
    <w:rsid w:val="005139A4"/>
    <w:rsid w:val="005148A5"/>
    <w:rsid w:val="00514C47"/>
    <w:rsid w:val="005154F7"/>
    <w:rsid w:val="005178E3"/>
    <w:rsid w:val="00530809"/>
    <w:rsid w:val="00530E6A"/>
    <w:rsid w:val="00531110"/>
    <w:rsid w:val="00536B1C"/>
    <w:rsid w:val="00540CF7"/>
    <w:rsid w:val="005418EE"/>
    <w:rsid w:val="00543734"/>
    <w:rsid w:val="00545627"/>
    <w:rsid w:val="0054737B"/>
    <w:rsid w:val="005478FE"/>
    <w:rsid w:val="005505D0"/>
    <w:rsid w:val="00550C64"/>
    <w:rsid w:val="0055679A"/>
    <w:rsid w:val="00556E08"/>
    <w:rsid w:val="00557798"/>
    <w:rsid w:val="00560D4D"/>
    <w:rsid w:val="00560EF8"/>
    <w:rsid w:val="00561041"/>
    <w:rsid w:val="00561321"/>
    <w:rsid w:val="00562CF4"/>
    <w:rsid w:val="0056351D"/>
    <w:rsid w:val="00564A9B"/>
    <w:rsid w:val="0057344A"/>
    <w:rsid w:val="00574A9E"/>
    <w:rsid w:val="005751AD"/>
    <w:rsid w:val="00580C46"/>
    <w:rsid w:val="00585D8E"/>
    <w:rsid w:val="00586349"/>
    <w:rsid w:val="00586DB3"/>
    <w:rsid w:val="00592C77"/>
    <w:rsid w:val="00593A18"/>
    <w:rsid w:val="00594461"/>
    <w:rsid w:val="005A130C"/>
    <w:rsid w:val="005A165A"/>
    <w:rsid w:val="005A2924"/>
    <w:rsid w:val="005A2F15"/>
    <w:rsid w:val="005A565A"/>
    <w:rsid w:val="005A79BC"/>
    <w:rsid w:val="005B268F"/>
    <w:rsid w:val="005B2FAB"/>
    <w:rsid w:val="005B5CBD"/>
    <w:rsid w:val="005C4175"/>
    <w:rsid w:val="005C4630"/>
    <w:rsid w:val="005C706E"/>
    <w:rsid w:val="005C79A3"/>
    <w:rsid w:val="005D24A7"/>
    <w:rsid w:val="005D34BA"/>
    <w:rsid w:val="005D5148"/>
    <w:rsid w:val="005D644B"/>
    <w:rsid w:val="005D6E21"/>
    <w:rsid w:val="005E0255"/>
    <w:rsid w:val="005E0B27"/>
    <w:rsid w:val="005E131A"/>
    <w:rsid w:val="005E1C81"/>
    <w:rsid w:val="005E32CB"/>
    <w:rsid w:val="005E6A64"/>
    <w:rsid w:val="005F05DD"/>
    <w:rsid w:val="005F108C"/>
    <w:rsid w:val="005F2AE0"/>
    <w:rsid w:val="005F50D1"/>
    <w:rsid w:val="00602C91"/>
    <w:rsid w:val="006054A1"/>
    <w:rsid w:val="00607677"/>
    <w:rsid w:val="0061126E"/>
    <w:rsid w:val="00613184"/>
    <w:rsid w:val="0061477B"/>
    <w:rsid w:val="00620182"/>
    <w:rsid w:val="00620739"/>
    <w:rsid w:val="00621920"/>
    <w:rsid w:val="0062365C"/>
    <w:rsid w:val="00623723"/>
    <w:rsid w:val="00623EA5"/>
    <w:rsid w:val="006307A9"/>
    <w:rsid w:val="00632629"/>
    <w:rsid w:val="0063297D"/>
    <w:rsid w:val="00643486"/>
    <w:rsid w:val="006435EF"/>
    <w:rsid w:val="006443A9"/>
    <w:rsid w:val="00644DFA"/>
    <w:rsid w:val="0064598E"/>
    <w:rsid w:val="00645DF8"/>
    <w:rsid w:val="0064694C"/>
    <w:rsid w:val="0064730B"/>
    <w:rsid w:val="0065199A"/>
    <w:rsid w:val="00653087"/>
    <w:rsid w:val="00653DE7"/>
    <w:rsid w:val="00653E3F"/>
    <w:rsid w:val="006559D9"/>
    <w:rsid w:val="00660574"/>
    <w:rsid w:val="00660EDA"/>
    <w:rsid w:val="0066133A"/>
    <w:rsid w:val="00663842"/>
    <w:rsid w:val="00665257"/>
    <w:rsid w:val="00665D99"/>
    <w:rsid w:val="00667C7E"/>
    <w:rsid w:val="00671410"/>
    <w:rsid w:val="00671A22"/>
    <w:rsid w:val="00675171"/>
    <w:rsid w:val="00681578"/>
    <w:rsid w:val="0068471F"/>
    <w:rsid w:val="0068543F"/>
    <w:rsid w:val="00690610"/>
    <w:rsid w:val="006945E8"/>
    <w:rsid w:val="00694809"/>
    <w:rsid w:val="00697EAA"/>
    <w:rsid w:val="006A321B"/>
    <w:rsid w:val="006A63F8"/>
    <w:rsid w:val="006B391D"/>
    <w:rsid w:val="006B4CA5"/>
    <w:rsid w:val="006B57E6"/>
    <w:rsid w:val="006B611A"/>
    <w:rsid w:val="006C3692"/>
    <w:rsid w:val="006D324D"/>
    <w:rsid w:val="006D6A34"/>
    <w:rsid w:val="006E1E49"/>
    <w:rsid w:val="006E2FF7"/>
    <w:rsid w:val="006E57EC"/>
    <w:rsid w:val="006E5D3B"/>
    <w:rsid w:val="006F06E3"/>
    <w:rsid w:val="006F190B"/>
    <w:rsid w:val="006F1FD2"/>
    <w:rsid w:val="006F25B0"/>
    <w:rsid w:val="006F49A2"/>
    <w:rsid w:val="006F4DF9"/>
    <w:rsid w:val="006F5A85"/>
    <w:rsid w:val="006F6568"/>
    <w:rsid w:val="006F6CA1"/>
    <w:rsid w:val="006F6CD9"/>
    <w:rsid w:val="006F77CF"/>
    <w:rsid w:val="00703CC0"/>
    <w:rsid w:val="007041BC"/>
    <w:rsid w:val="00705AD0"/>
    <w:rsid w:val="00710876"/>
    <w:rsid w:val="00711664"/>
    <w:rsid w:val="007119BD"/>
    <w:rsid w:val="00711E6D"/>
    <w:rsid w:val="00713C84"/>
    <w:rsid w:val="00713FCC"/>
    <w:rsid w:val="007202A4"/>
    <w:rsid w:val="00721628"/>
    <w:rsid w:val="007228D7"/>
    <w:rsid w:val="0072317A"/>
    <w:rsid w:val="007232CB"/>
    <w:rsid w:val="00723557"/>
    <w:rsid w:val="00724CF2"/>
    <w:rsid w:val="007256BC"/>
    <w:rsid w:val="00730AF2"/>
    <w:rsid w:val="00731F80"/>
    <w:rsid w:val="00732360"/>
    <w:rsid w:val="007323F9"/>
    <w:rsid w:val="007329E8"/>
    <w:rsid w:val="00733C5A"/>
    <w:rsid w:val="00733E99"/>
    <w:rsid w:val="00734FB2"/>
    <w:rsid w:val="00736549"/>
    <w:rsid w:val="00736FEF"/>
    <w:rsid w:val="00740178"/>
    <w:rsid w:val="00743A37"/>
    <w:rsid w:val="00750485"/>
    <w:rsid w:val="007531FD"/>
    <w:rsid w:val="007534C1"/>
    <w:rsid w:val="007570EB"/>
    <w:rsid w:val="00760EAC"/>
    <w:rsid w:val="007611C8"/>
    <w:rsid w:val="00761BBA"/>
    <w:rsid w:val="007641F2"/>
    <w:rsid w:val="007671A3"/>
    <w:rsid w:val="00767F2B"/>
    <w:rsid w:val="00772295"/>
    <w:rsid w:val="00773EDE"/>
    <w:rsid w:val="00774DCA"/>
    <w:rsid w:val="0077580B"/>
    <w:rsid w:val="00777EF5"/>
    <w:rsid w:val="00780533"/>
    <w:rsid w:val="00780883"/>
    <w:rsid w:val="00784532"/>
    <w:rsid w:val="00784A62"/>
    <w:rsid w:val="00784D54"/>
    <w:rsid w:val="007852E7"/>
    <w:rsid w:val="00787C4D"/>
    <w:rsid w:val="00790BAC"/>
    <w:rsid w:val="00791EA2"/>
    <w:rsid w:val="00794125"/>
    <w:rsid w:val="0079434D"/>
    <w:rsid w:val="00796C70"/>
    <w:rsid w:val="007A007A"/>
    <w:rsid w:val="007A2926"/>
    <w:rsid w:val="007A46C0"/>
    <w:rsid w:val="007A5B84"/>
    <w:rsid w:val="007B140C"/>
    <w:rsid w:val="007B292A"/>
    <w:rsid w:val="007B2BBE"/>
    <w:rsid w:val="007B4D77"/>
    <w:rsid w:val="007B65D0"/>
    <w:rsid w:val="007B6C1C"/>
    <w:rsid w:val="007B7015"/>
    <w:rsid w:val="007B753D"/>
    <w:rsid w:val="007C2240"/>
    <w:rsid w:val="007C4AB9"/>
    <w:rsid w:val="007D5EA8"/>
    <w:rsid w:val="007D6FC0"/>
    <w:rsid w:val="007E5524"/>
    <w:rsid w:val="007E78A1"/>
    <w:rsid w:val="007F0FB1"/>
    <w:rsid w:val="007F7940"/>
    <w:rsid w:val="00800C1B"/>
    <w:rsid w:val="00810459"/>
    <w:rsid w:val="0081182E"/>
    <w:rsid w:val="00811888"/>
    <w:rsid w:val="0081279D"/>
    <w:rsid w:val="00812D29"/>
    <w:rsid w:val="008132BB"/>
    <w:rsid w:val="008173A3"/>
    <w:rsid w:val="00817F6C"/>
    <w:rsid w:val="0082218F"/>
    <w:rsid w:val="0082477D"/>
    <w:rsid w:val="00825E4D"/>
    <w:rsid w:val="008276A4"/>
    <w:rsid w:val="00830F2F"/>
    <w:rsid w:val="00833467"/>
    <w:rsid w:val="008403B8"/>
    <w:rsid w:val="008404B7"/>
    <w:rsid w:val="00840738"/>
    <w:rsid w:val="00840B2A"/>
    <w:rsid w:val="008411CD"/>
    <w:rsid w:val="008419E2"/>
    <w:rsid w:val="00843FDF"/>
    <w:rsid w:val="0084443B"/>
    <w:rsid w:val="0084563B"/>
    <w:rsid w:val="00846810"/>
    <w:rsid w:val="008473C7"/>
    <w:rsid w:val="00847FA6"/>
    <w:rsid w:val="0085078C"/>
    <w:rsid w:val="00850AED"/>
    <w:rsid w:val="00852866"/>
    <w:rsid w:val="00852CF5"/>
    <w:rsid w:val="0085390C"/>
    <w:rsid w:val="0085448C"/>
    <w:rsid w:val="00854895"/>
    <w:rsid w:val="00861B67"/>
    <w:rsid w:val="00861CE4"/>
    <w:rsid w:val="00862090"/>
    <w:rsid w:val="008677D0"/>
    <w:rsid w:val="00874870"/>
    <w:rsid w:val="00885028"/>
    <w:rsid w:val="008852DC"/>
    <w:rsid w:val="00885A9E"/>
    <w:rsid w:val="00886162"/>
    <w:rsid w:val="00890B47"/>
    <w:rsid w:val="008933EA"/>
    <w:rsid w:val="00896A6E"/>
    <w:rsid w:val="008A1B18"/>
    <w:rsid w:val="008A25C5"/>
    <w:rsid w:val="008A3483"/>
    <w:rsid w:val="008A5159"/>
    <w:rsid w:val="008A6443"/>
    <w:rsid w:val="008A76F6"/>
    <w:rsid w:val="008B05B4"/>
    <w:rsid w:val="008B256A"/>
    <w:rsid w:val="008B281B"/>
    <w:rsid w:val="008B2F49"/>
    <w:rsid w:val="008B7ED9"/>
    <w:rsid w:val="008C0E33"/>
    <w:rsid w:val="008C1089"/>
    <w:rsid w:val="008C11AE"/>
    <w:rsid w:val="008C320C"/>
    <w:rsid w:val="008C33F9"/>
    <w:rsid w:val="008C4281"/>
    <w:rsid w:val="008C4A52"/>
    <w:rsid w:val="008C510F"/>
    <w:rsid w:val="008C5F76"/>
    <w:rsid w:val="008D3E6F"/>
    <w:rsid w:val="008D641A"/>
    <w:rsid w:val="008E0885"/>
    <w:rsid w:val="008E22DC"/>
    <w:rsid w:val="008E39C6"/>
    <w:rsid w:val="008F0A8D"/>
    <w:rsid w:val="008F1222"/>
    <w:rsid w:val="00900858"/>
    <w:rsid w:val="00901D56"/>
    <w:rsid w:val="00903655"/>
    <w:rsid w:val="00903993"/>
    <w:rsid w:val="00904562"/>
    <w:rsid w:val="009051B0"/>
    <w:rsid w:val="009054AB"/>
    <w:rsid w:val="009075F4"/>
    <w:rsid w:val="009075FB"/>
    <w:rsid w:val="009077A5"/>
    <w:rsid w:val="0091054E"/>
    <w:rsid w:val="009118EB"/>
    <w:rsid w:val="00917045"/>
    <w:rsid w:val="00921466"/>
    <w:rsid w:val="009215D3"/>
    <w:rsid w:val="00926C17"/>
    <w:rsid w:val="00937C26"/>
    <w:rsid w:val="009407F3"/>
    <w:rsid w:val="00943E6D"/>
    <w:rsid w:val="00945201"/>
    <w:rsid w:val="00945A26"/>
    <w:rsid w:val="00946BEA"/>
    <w:rsid w:val="0095664A"/>
    <w:rsid w:val="00956FB8"/>
    <w:rsid w:val="00960202"/>
    <w:rsid w:val="009602B4"/>
    <w:rsid w:val="00960586"/>
    <w:rsid w:val="0096063E"/>
    <w:rsid w:val="00963B67"/>
    <w:rsid w:val="0096490E"/>
    <w:rsid w:val="00967EB0"/>
    <w:rsid w:val="009709DD"/>
    <w:rsid w:val="0097284C"/>
    <w:rsid w:val="00972857"/>
    <w:rsid w:val="00973BAD"/>
    <w:rsid w:val="009752DB"/>
    <w:rsid w:val="009752F2"/>
    <w:rsid w:val="00977A84"/>
    <w:rsid w:val="00983FEF"/>
    <w:rsid w:val="00986D93"/>
    <w:rsid w:val="00987AEF"/>
    <w:rsid w:val="00991349"/>
    <w:rsid w:val="00992F93"/>
    <w:rsid w:val="00994074"/>
    <w:rsid w:val="009948E3"/>
    <w:rsid w:val="00997BBD"/>
    <w:rsid w:val="009A011E"/>
    <w:rsid w:val="009A2160"/>
    <w:rsid w:val="009A39EC"/>
    <w:rsid w:val="009A424B"/>
    <w:rsid w:val="009A6A6A"/>
    <w:rsid w:val="009A7FA6"/>
    <w:rsid w:val="009B17E1"/>
    <w:rsid w:val="009B55C3"/>
    <w:rsid w:val="009B737E"/>
    <w:rsid w:val="009C18B9"/>
    <w:rsid w:val="009C4308"/>
    <w:rsid w:val="009C77C0"/>
    <w:rsid w:val="009D0864"/>
    <w:rsid w:val="009D1458"/>
    <w:rsid w:val="009D393E"/>
    <w:rsid w:val="009D66D6"/>
    <w:rsid w:val="009E0A1E"/>
    <w:rsid w:val="009E1C22"/>
    <w:rsid w:val="009E3669"/>
    <w:rsid w:val="009E37C5"/>
    <w:rsid w:val="009F1658"/>
    <w:rsid w:val="009F350E"/>
    <w:rsid w:val="009F3E5C"/>
    <w:rsid w:val="009F5B7C"/>
    <w:rsid w:val="009F644E"/>
    <w:rsid w:val="00A0149B"/>
    <w:rsid w:val="00A022E4"/>
    <w:rsid w:val="00A026E2"/>
    <w:rsid w:val="00A03989"/>
    <w:rsid w:val="00A05DB4"/>
    <w:rsid w:val="00A07151"/>
    <w:rsid w:val="00A15BF7"/>
    <w:rsid w:val="00A22FE6"/>
    <w:rsid w:val="00A23420"/>
    <w:rsid w:val="00A2437E"/>
    <w:rsid w:val="00A26BDE"/>
    <w:rsid w:val="00A300E5"/>
    <w:rsid w:val="00A34411"/>
    <w:rsid w:val="00A3474C"/>
    <w:rsid w:val="00A34D3C"/>
    <w:rsid w:val="00A351C7"/>
    <w:rsid w:val="00A37524"/>
    <w:rsid w:val="00A40488"/>
    <w:rsid w:val="00A40A64"/>
    <w:rsid w:val="00A43ABA"/>
    <w:rsid w:val="00A452CF"/>
    <w:rsid w:val="00A506B8"/>
    <w:rsid w:val="00A51A88"/>
    <w:rsid w:val="00A5246C"/>
    <w:rsid w:val="00A53803"/>
    <w:rsid w:val="00A538F9"/>
    <w:rsid w:val="00A547BD"/>
    <w:rsid w:val="00A54F53"/>
    <w:rsid w:val="00A57B2B"/>
    <w:rsid w:val="00A57DDF"/>
    <w:rsid w:val="00A607A2"/>
    <w:rsid w:val="00A6368B"/>
    <w:rsid w:val="00A65B12"/>
    <w:rsid w:val="00A675CB"/>
    <w:rsid w:val="00A71FE8"/>
    <w:rsid w:val="00A7209D"/>
    <w:rsid w:val="00A72C5F"/>
    <w:rsid w:val="00A73854"/>
    <w:rsid w:val="00A73BB2"/>
    <w:rsid w:val="00A74252"/>
    <w:rsid w:val="00A750D5"/>
    <w:rsid w:val="00A760C1"/>
    <w:rsid w:val="00A76AEE"/>
    <w:rsid w:val="00A839AD"/>
    <w:rsid w:val="00A84869"/>
    <w:rsid w:val="00A85D60"/>
    <w:rsid w:val="00A86321"/>
    <w:rsid w:val="00A944EB"/>
    <w:rsid w:val="00A96664"/>
    <w:rsid w:val="00A966F2"/>
    <w:rsid w:val="00A97BC6"/>
    <w:rsid w:val="00AA2D51"/>
    <w:rsid w:val="00AA3AC8"/>
    <w:rsid w:val="00AA4290"/>
    <w:rsid w:val="00AA6CFE"/>
    <w:rsid w:val="00AB3039"/>
    <w:rsid w:val="00AB4327"/>
    <w:rsid w:val="00AB5B6D"/>
    <w:rsid w:val="00AB609A"/>
    <w:rsid w:val="00AB7DC1"/>
    <w:rsid w:val="00AC1B6F"/>
    <w:rsid w:val="00AC1C24"/>
    <w:rsid w:val="00AC2CFD"/>
    <w:rsid w:val="00AD13A6"/>
    <w:rsid w:val="00AD163B"/>
    <w:rsid w:val="00AD1B8F"/>
    <w:rsid w:val="00AD2841"/>
    <w:rsid w:val="00AD289A"/>
    <w:rsid w:val="00AD2EC9"/>
    <w:rsid w:val="00AD3C27"/>
    <w:rsid w:val="00AD42DB"/>
    <w:rsid w:val="00AD4DE3"/>
    <w:rsid w:val="00AD5086"/>
    <w:rsid w:val="00AD6277"/>
    <w:rsid w:val="00AD7575"/>
    <w:rsid w:val="00AE332F"/>
    <w:rsid w:val="00AE37ED"/>
    <w:rsid w:val="00AE461B"/>
    <w:rsid w:val="00AE5C49"/>
    <w:rsid w:val="00AE6947"/>
    <w:rsid w:val="00AF0AC9"/>
    <w:rsid w:val="00AF2E69"/>
    <w:rsid w:val="00AF4500"/>
    <w:rsid w:val="00AF5FB7"/>
    <w:rsid w:val="00AF636C"/>
    <w:rsid w:val="00B006B1"/>
    <w:rsid w:val="00B0177D"/>
    <w:rsid w:val="00B0244E"/>
    <w:rsid w:val="00B049E5"/>
    <w:rsid w:val="00B04D7B"/>
    <w:rsid w:val="00B0562A"/>
    <w:rsid w:val="00B06611"/>
    <w:rsid w:val="00B06E95"/>
    <w:rsid w:val="00B10244"/>
    <w:rsid w:val="00B110D0"/>
    <w:rsid w:val="00B15530"/>
    <w:rsid w:val="00B16E2D"/>
    <w:rsid w:val="00B17011"/>
    <w:rsid w:val="00B21468"/>
    <w:rsid w:val="00B2253E"/>
    <w:rsid w:val="00B23089"/>
    <w:rsid w:val="00B23AF4"/>
    <w:rsid w:val="00B24158"/>
    <w:rsid w:val="00B25C06"/>
    <w:rsid w:val="00B34533"/>
    <w:rsid w:val="00B3799A"/>
    <w:rsid w:val="00B40C31"/>
    <w:rsid w:val="00B42B2B"/>
    <w:rsid w:val="00B43241"/>
    <w:rsid w:val="00B44645"/>
    <w:rsid w:val="00B45634"/>
    <w:rsid w:val="00B4753F"/>
    <w:rsid w:val="00B545AA"/>
    <w:rsid w:val="00B567F7"/>
    <w:rsid w:val="00B56956"/>
    <w:rsid w:val="00B56EEC"/>
    <w:rsid w:val="00B57E1F"/>
    <w:rsid w:val="00B61029"/>
    <w:rsid w:val="00B658D6"/>
    <w:rsid w:val="00B71BF1"/>
    <w:rsid w:val="00B74804"/>
    <w:rsid w:val="00B76B5F"/>
    <w:rsid w:val="00B76E96"/>
    <w:rsid w:val="00B8629A"/>
    <w:rsid w:val="00BA14E4"/>
    <w:rsid w:val="00BA2A64"/>
    <w:rsid w:val="00BA3372"/>
    <w:rsid w:val="00BB031E"/>
    <w:rsid w:val="00BB0848"/>
    <w:rsid w:val="00BB5067"/>
    <w:rsid w:val="00BB54FB"/>
    <w:rsid w:val="00BB750B"/>
    <w:rsid w:val="00BB7FDB"/>
    <w:rsid w:val="00BC054B"/>
    <w:rsid w:val="00BC103C"/>
    <w:rsid w:val="00BC1A23"/>
    <w:rsid w:val="00BC2D40"/>
    <w:rsid w:val="00BC6735"/>
    <w:rsid w:val="00BC7EFC"/>
    <w:rsid w:val="00BD0B8D"/>
    <w:rsid w:val="00BD5826"/>
    <w:rsid w:val="00BD72DD"/>
    <w:rsid w:val="00BE1C3A"/>
    <w:rsid w:val="00BE22FF"/>
    <w:rsid w:val="00BE30DB"/>
    <w:rsid w:val="00BE34C0"/>
    <w:rsid w:val="00BE3956"/>
    <w:rsid w:val="00BE44D5"/>
    <w:rsid w:val="00BE6391"/>
    <w:rsid w:val="00BF2279"/>
    <w:rsid w:val="00BF2756"/>
    <w:rsid w:val="00BF364C"/>
    <w:rsid w:val="00BF5342"/>
    <w:rsid w:val="00C00247"/>
    <w:rsid w:val="00C01B8F"/>
    <w:rsid w:val="00C02BAA"/>
    <w:rsid w:val="00C03F60"/>
    <w:rsid w:val="00C06CD9"/>
    <w:rsid w:val="00C11B62"/>
    <w:rsid w:val="00C14A62"/>
    <w:rsid w:val="00C14AFE"/>
    <w:rsid w:val="00C1795B"/>
    <w:rsid w:val="00C204B0"/>
    <w:rsid w:val="00C26977"/>
    <w:rsid w:val="00C30180"/>
    <w:rsid w:val="00C316C6"/>
    <w:rsid w:val="00C33618"/>
    <w:rsid w:val="00C3390D"/>
    <w:rsid w:val="00C347B5"/>
    <w:rsid w:val="00C411C9"/>
    <w:rsid w:val="00C415D2"/>
    <w:rsid w:val="00C4310C"/>
    <w:rsid w:val="00C46E14"/>
    <w:rsid w:val="00C52530"/>
    <w:rsid w:val="00C55B9E"/>
    <w:rsid w:val="00C55C38"/>
    <w:rsid w:val="00C56E7C"/>
    <w:rsid w:val="00C60CD9"/>
    <w:rsid w:val="00C62498"/>
    <w:rsid w:val="00C63BAB"/>
    <w:rsid w:val="00C63DD2"/>
    <w:rsid w:val="00C65179"/>
    <w:rsid w:val="00C65FB3"/>
    <w:rsid w:val="00C663A4"/>
    <w:rsid w:val="00C664BD"/>
    <w:rsid w:val="00C66793"/>
    <w:rsid w:val="00C73FAC"/>
    <w:rsid w:val="00C7435E"/>
    <w:rsid w:val="00C7540B"/>
    <w:rsid w:val="00C828A3"/>
    <w:rsid w:val="00C92257"/>
    <w:rsid w:val="00C92883"/>
    <w:rsid w:val="00C93578"/>
    <w:rsid w:val="00C93F96"/>
    <w:rsid w:val="00C94D4E"/>
    <w:rsid w:val="00C969AE"/>
    <w:rsid w:val="00C97FD1"/>
    <w:rsid w:val="00CA3B53"/>
    <w:rsid w:val="00CA43DE"/>
    <w:rsid w:val="00CA5678"/>
    <w:rsid w:val="00CA7B6A"/>
    <w:rsid w:val="00CB20E3"/>
    <w:rsid w:val="00CB2C93"/>
    <w:rsid w:val="00CB3750"/>
    <w:rsid w:val="00CB49F3"/>
    <w:rsid w:val="00CB7252"/>
    <w:rsid w:val="00CB77E8"/>
    <w:rsid w:val="00CC22D6"/>
    <w:rsid w:val="00CC4D77"/>
    <w:rsid w:val="00CC7096"/>
    <w:rsid w:val="00CD2825"/>
    <w:rsid w:val="00CD2B21"/>
    <w:rsid w:val="00CD2DDE"/>
    <w:rsid w:val="00CD3F43"/>
    <w:rsid w:val="00CD478A"/>
    <w:rsid w:val="00CD685E"/>
    <w:rsid w:val="00CD73B3"/>
    <w:rsid w:val="00CE0F5D"/>
    <w:rsid w:val="00CE5F72"/>
    <w:rsid w:val="00CE7820"/>
    <w:rsid w:val="00CF0399"/>
    <w:rsid w:val="00CF3303"/>
    <w:rsid w:val="00CF3342"/>
    <w:rsid w:val="00CF58B9"/>
    <w:rsid w:val="00CF7A04"/>
    <w:rsid w:val="00CF7AB1"/>
    <w:rsid w:val="00CF7FB7"/>
    <w:rsid w:val="00D00787"/>
    <w:rsid w:val="00D01B07"/>
    <w:rsid w:val="00D03E3F"/>
    <w:rsid w:val="00D04D53"/>
    <w:rsid w:val="00D113C0"/>
    <w:rsid w:val="00D1281C"/>
    <w:rsid w:val="00D14059"/>
    <w:rsid w:val="00D144C0"/>
    <w:rsid w:val="00D14C59"/>
    <w:rsid w:val="00D1754F"/>
    <w:rsid w:val="00D17C1F"/>
    <w:rsid w:val="00D17CA9"/>
    <w:rsid w:val="00D202F0"/>
    <w:rsid w:val="00D20BB5"/>
    <w:rsid w:val="00D26DC8"/>
    <w:rsid w:val="00D37BE5"/>
    <w:rsid w:val="00D4041A"/>
    <w:rsid w:val="00D40D8D"/>
    <w:rsid w:val="00D4370D"/>
    <w:rsid w:val="00D444D2"/>
    <w:rsid w:val="00D51D8B"/>
    <w:rsid w:val="00D545E4"/>
    <w:rsid w:val="00D607E9"/>
    <w:rsid w:val="00D6111F"/>
    <w:rsid w:val="00D615CD"/>
    <w:rsid w:val="00D615EE"/>
    <w:rsid w:val="00D618EF"/>
    <w:rsid w:val="00D6552A"/>
    <w:rsid w:val="00D73BAC"/>
    <w:rsid w:val="00D74440"/>
    <w:rsid w:val="00D74EFE"/>
    <w:rsid w:val="00D76979"/>
    <w:rsid w:val="00D776DD"/>
    <w:rsid w:val="00D77C70"/>
    <w:rsid w:val="00D81876"/>
    <w:rsid w:val="00D918DB"/>
    <w:rsid w:val="00D94946"/>
    <w:rsid w:val="00DA0C03"/>
    <w:rsid w:val="00DA2B95"/>
    <w:rsid w:val="00DA71BC"/>
    <w:rsid w:val="00DA724B"/>
    <w:rsid w:val="00DB10CC"/>
    <w:rsid w:val="00DB16B9"/>
    <w:rsid w:val="00DB38BE"/>
    <w:rsid w:val="00DB78CD"/>
    <w:rsid w:val="00DC14EB"/>
    <w:rsid w:val="00DC1E08"/>
    <w:rsid w:val="00DC26EF"/>
    <w:rsid w:val="00DD005F"/>
    <w:rsid w:val="00DD0FB3"/>
    <w:rsid w:val="00DD1B00"/>
    <w:rsid w:val="00DD2C31"/>
    <w:rsid w:val="00DD4720"/>
    <w:rsid w:val="00DD59CE"/>
    <w:rsid w:val="00DD5D68"/>
    <w:rsid w:val="00DD6E18"/>
    <w:rsid w:val="00DE0634"/>
    <w:rsid w:val="00DE1591"/>
    <w:rsid w:val="00DE39F1"/>
    <w:rsid w:val="00DE4F9E"/>
    <w:rsid w:val="00DE5BD9"/>
    <w:rsid w:val="00DF31A3"/>
    <w:rsid w:val="00DF4910"/>
    <w:rsid w:val="00DF69A7"/>
    <w:rsid w:val="00E00119"/>
    <w:rsid w:val="00E0216D"/>
    <w:rsid w:val="00E16A24"/>
    <w:rsid w:val="00E16E47"/>
    <w:rsid w:val="00E223D9"/>
    <w:rsid w:val="00E22940"/>
    <w:rsid w:val="00E23823"/>
    <w:rsid w:val="00E2454A"/>
    <w:rsid w:val="00E31B80"/>
    <w:rsid w:val="00E365D3"/>
    <w:rsid w:val="00E37F3F"/>
    <w:rsid w:val="00E40C8C"/>
    <w:rsid w:val="00E42841"/>
    <w:rsid w:val="00E437B9"/>
    <w:rsid w:val="00E44113"/>
    <w:rsid w:val="00E4492B"/>
    <w:rsid w:val="00E45B3F"/>
    <w:rsid w:val="00E463A1"/>
    <w:rsid w:val="00E50848"/>
    <w:rsid w:val="00E538E5"/>
    <w:rsid w:val="00E54080"/>
    <w:rsid w:val="00E6201B"/>
    <w:rsid w:val="00E623F8"/>
    <w:rsid w:val="00E643F4"/>
    <w:rsid w:val="00E65B9D"/>
    <w:rsid w:val="00E71821"/>
    <w:rsid w:val="00E71FF0"/>
    <w:rsid w:val="00E72AE1"/>
    <w:rsid w:val="00E731DB"/>
    <w:rsid w:val="00E73752"/>
    <w:rsid w:val="00E76685"/>
    <w:rsid w:val="00E801D5"/>
    <w:rsid w:val="00E802E6"/>
    <w:rsid w:val="00E810D9"/>
    <w:rsid w:val="00E81B50"/>
    <w:rsid w:val="00E832EB"/>
    <w:rsid w:val="00E83858"/>
    <w:rsid w:val="00E85E70"/>
    <w:rsid w:val="00E8641F"/>
    <w:rsid w:val="00E9299B"/>
    <w:rsid w:val="00E93639"/>
    <w:rsid w:val="00E946A0"/>
    <w:rsid w:val="00E95B4E"/>
    <w:rsid w:val="00EA047C"/>
    <w:rsid w:val="00EA04C5"/>
    <w:rsid w:val="00EA103A"/>
    <w:rsid w:val="00EA4FA1"/>
    <w:rsid w:val="00EA583C"/>
    <w:rsid w:val="00EB06AF"/>
    <w:rsid w:val="00EB2796"/>
    <w:rsid w:val="00EB5AC3"/>
    <w:rsid w:val="00EB635D"/>
    <w:rsid w:val="00EB6B9A"/>
    <w:rsid w:val="00EC1DCC"/>
    <w:rsid w:val="00EC42F5"/>
    <w:rsid w:val="00EC584F"/>
    <w:rsid w:val="00ED1CE9"/>
    <w:rsid w:val="00ED1F0B"/>
    <w:rsid w:val="00ED249B"/>
    <w:rsid w:val="00ED250D"/>
    <w:rsid w:val="00ED2B5C"/>
    <w:rsid w:val="00ED5D30"/>
    <w:rsid w:val="00ED6190"/>
    <w:rsid w:val="00EE22F5"/>
    <w:rsid w:val="00EE3E9C"/>
    <w:rsid w:val="00EE5FBB"/>
    <w:rsid w:val="00EE661E"/>
    <w:rsid w:val="00EE78F6"/>
    <w:rsid w:val="00EF09B4"/>
    <w:rsid w:val="00EF0F6B"/>
    <w:rsid w:val="00EF1B38"/>
    <w:rsid w:val="00EF1D4A"/>
    <w:rsid w:val="00EF5DAF"/>
    <w:rsid w:val="00EF7104"/>
    <w:rsid w:val="00EF7823"/>
    <w:rsid w:val="00F00A23"/>
    <w:rsid w:val="00F02696"/>
    <w:rsid w:val="00F0621B"/>
    <w:rsid w:val="00F06E86"/>
    <w:rsid w:val="00F07F17"/>
    <w:rsid w:val="00F12188"/>
    <w:rsid w:val="00F17479"/>
    <w:rsid w:val="00F17CE9"/>
    <w:rsid w:val="00F212FF"/>
    <w:rsid w:val="00F225B4"/>
    <w:rsid w:val="00F245F1"/>
    <w:rsid w:val="00F24C4A"/>
    <w:rsid w:val="00F24F9F"/>
    <w:rsid w:val="00F34E84"/>
    <w:rsid w:val="00F379D4"/>
    <w:rsid w:val="00F4117B"/>
    <w:rsid w:val="00F42556"/>
    <w:rsid w:val="00F42E72"/>
    <w:rsid w:val="00F43261"/>
    <w:rsid w:val="00F45F5C"/>
    <w:rsid w:val="00F467A8"/>
    <w:rsid w:val="00F50BD8"/>
    <w:rsid w:val="00F60682"/>
    <w:rsid w:val="00F618EF"/>
    <w:rsid w:val="00F626AF"/>
    <w:rsid w:val="00F62BE0"/>
    <w:rsid w:val="00F673F8"/>
    <w:rsid w:val="00F72D0E"/>
    <w:rsid w:val="00F743A0"/>
    <w:rsid w:val="00F77BAB"/>
    <w:rsid w:val="00F806C8"/>
    <w:rsid w:val="00F82A5C"/>
    <w:rsid w:val="00F839C3"/>
    <w:rsid w:val="00F85B2F"/>
    <w:rsid w:val="00F90952"/>
    <w:rsid w:val="00F91AC8"/>
    <w:rsid w:val="00F929A0"/>
    <w:rsid w:val="00F92D2A"/>
    <w:rsid w:val="00F9464F"/>
    <w:rsid w:val="00F96C3E"/>
    <w:rsid w:val="00FA13E1"/>
    <w:rsid w:val="00FA1E26"/>
    <w:rsid w:val="00FA1E50"/>
    <w:rsid w:val="00FA61C2"/>
    <w:rsid w:val="00FA68C8"/>
    <w:rsid w:val="00FB05A8"/>
    <w:rsid w:val="00FB0D10"/>
    <w:rsid w:val="00FB0D38"/>
    <w:rsid w:val="00FB16A0"/>
    <w:rsid w:val="00FB2E71"/>
    <w:rsid w:val="00FC45A0"/>
    <w:rsid w:val="00FC4676"/>
    <w:rsid w:val="00FC4E0D"/>
    <w:rsid w:val="00FC5B0E"/>
    <w:rsid w:val="00FC72F8"/>
    <w:rsid w:val="00FD000C"/>
    <w:rsid w:val="00FD032B"/>
    <w:rsid w:val="00FD104C"/>
    <w:rsid w:val="00FD27FB"/>
    <w:rsid w:val="00FD4566"/>
    <w:rsid w:val="00FD4E50"/>
    <w:rsid w:val="00FD52A6"/>
    <w:rsid w:val="00FD691D"/>
    <w:rsid w:val="00FD7B4B"/>
    <w:rsid w:val="00FE1743"/>
    <w:rsid w:val="00FE4DB3"/>
    <w:rsid w:val="00FE600B"/>
    <w:rsid w:val="00FF06DE"/>
    <w:rsid w:val="00FF46C3"/>
    <w:rsid w:val="00FF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E61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0C31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791EA2"/>
    <w:pPr>
      <w:keepNext/>
      <w:spacing w:line="280" w:lineRule="exact"/>
      <w:outlineLvl w:val="0"/>
    </w:pPr>
    <w:rPr>
      <w:rFonts w:eastAsia="Times New Roman" w:cs="Times New Roman"/>
      <w:b/>
      <w:sz w:val="14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B66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237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1E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91EA2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791E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91EA2"/>
    <w:rPr>
      <w:rFonts w:ascii="Arial" w:hAnsi="Arial"/>
    </w:rPr>
  </w:style>
  <w:style w:type="character" w:styleId="Seitenzahl">
    <w:name w:val="page number"/>
    <w:basedOn w:val="Absatz-Standardschriftart"/>
    <w:semiHidden/>
    <w:rsid w:val="00791EA2"/>
  </w:style>
  <w:style w:type="character" w:customStyle="1" w:styleId="berschrift1Zchn">
    <w:name w:val="Überschrift 1 Zchn"/>
    <w:basedOn w:val="Absatz-Standardschriftart"/>
    <w:link w:val="berschrift1"/>
    <w:rsid w:val="00791EA2"/>
    <w:rPr>
      <w:rFonts w:ascii="Arial" w:eastAsia="Times New Roman" w:hAnsi="Arial" w:cs="Times New Roman"/>
      <w:b/>
      <w:sz w:val="14"/>
      <w:szCs w:val="20"/>
    </w:rPr>
  </w:style>
  <w:style w:type="table" w:styleId="Tabellenraster">
    <w:name w:val="Table Grid"/>
    <w:basedOn w:val="NormaleTabelle"/>
    <w:uiPriority w:val="59"/>
    <w:rsid w:val="0079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3BB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3BB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95B4E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6490E"/>
    <w:rPr>
      <w:color w:val="605E5C"/>
      <w:shd w:val="clear" w:color="auto" w:fill="E1DFDD"/>
    </w:rPr>
  </w:style>
  <w:style w:type="paragraph" w:customStyle="1" w:styleId="Betreff">
    <w:name w:val="Betreff"/>
    <w:basedOn w:val="Standard"/>
    <w:link w:val="BetreffZchn"/>
    <w:qFormat/>
    <w:rsid w:val="00AB5B6D"/>
    <w:pPr>
      <w:spacing w:before="960" w:after="480"/>
    </w:pPr>
    <w:rPr>
      <w:b/>
    </w:rPr>
  </w:style>
  <w:style w:type="character" w:customStyle="1" w:styleId="BetreffZchn">
    <w:name w:val="Betreff Zchn"/>
    <w:basedOn w:val="Absatz-Standardschriftart"/>
    <w:link w:val="Betreff"/>
    <w:rsid w:val="00AB5B6D"/>
    <w:rPr>
      <w:rFonts w:ascii="Arial" w:hAnsi="Arial"/>
      <w:b/>
    </w:rPr>
  </w:style>
  <w:style w:type="paragraph" w:customStyle="1" w:styleId="EinfAbs">
    <w:name w:val="[Einf. Abs.]"/>
    <w:basedOn w:val="Standard"/>
    <w:uiPriority w:val="99"/>
    <w:rsid w:val="009077A5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2090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B66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Zitat">
    <w:name w:val="Quote"/>
    <w:basedOn w:val="Standard"/>
    <w:next w:val="Standard"/>
    <w:link w:val="ZitatZchn"/>
    <w:uiPriority w:val="29"/>
    <w:qFormat/>
    <w:rsid w:val="000B666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B6668"/>
    <w:rPr>
      <w:rFonts w:ascii="Arial" w:hAnsi="Arial"/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E6A6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E6A64"/>
    <w:rPr>
      <w:rFonts w:eastAsiaTheme="minorEastAsia"/>
      <w:color w:val="5A5A5A" w:themeColor="text1" w:themeTint="A5"/>
      <w:spacing w:val="1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43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43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437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43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437E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CF7FB7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6237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3E502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5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itternetztabelle1hell-Akzent2">
    <w:name w:val="Grid Table 1 Light Accent 2"/>
    <w:basedOn w:val="NormaleTabelle"/>
    <w:uiPriority w:val="46"/>
    <w:rsid w:val="00713C84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">
    <w:name w:val="Grid Table 4"/>
    <w:basedOn w:val="NormaleTabelle"/>
    <w:uiPriority w:val="49"/>
    <w:rsid w:val="00713C8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713C8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ntabelle3">
    <w:name w:val="List Table 3"/>
    <w:basedOn w:val="NormaleTabelle"/>
    <w:uiPriority w:val="48"/>
    <w:rsid w:val="009E37C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9E37C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emithellemGitternetz">
    <w:name w:val="Grid Table Light"/>
    <w:basedOn w:val="NormaleTabelle"/>
    <w:uiPriority w:val="40"/>
    <w:rsid w:val="00F72D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02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5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4\Downloads\Hausmitteilung%20(4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839056-15A3-4F82-86CE-F9B65DD47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C:\Users\ca4\Downloads\Hausmitteilung (4).dotx</Template>
  <TotalTime>0</TotalTime>
  <Pages>2</Pages>
  <Words>391</Words>
  <Characters>3018</Characters>
  <Application>Microsoft Office Word</Application>
  <DocSecurity>0</DocSecurity>
  <Lines>232</Lines>
  <Paragraphs>89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2026-10-12T22:37:00Z</dcterms:created>
  <dcterms:modified xsi:type="dcterms:W3CDTF">2026-10-12T22:37:00Z</dcterms:modified>
</cp:coreProperties>
</file>